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 w:displacedByCustomXml="next"/>
    <w:sdt>
      <w:sdtPr>
        <w:rPr>
          <w:b/>
        </w:rPr>
        <w:id w:val="-967503749"/>
        <w:docPartObj>
          <w:docPartGallery w:val="Cover Pages"/>
          <w:docPartUnique/>
        </w:docPartObj>
      </w:sdtPr>
      <w:sdtEndPr/>
      <w:sdtContent>
        <w:p w14:paraId="2C89E9CC" w14:textId="7C0A1A1E" w:rsidR="00305909" w:rsidRDefault="005F7A74">
          <w:pPr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F7693F0" wp14:editId="187D1394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-540385</wp:posOffset>
                    </wp:positionV>
                    <wp:extent cx="2019300" cy="6388100"/>
                    <wp:effectExtent l="0" t="0" r="19050" b="1270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19300" cy="6388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58E52" w14:textId="77777777" w:rsidR="005F7A74" w:rsidRDefault="005F7A74" w:rsidP="005F7A74">
                                <w:pPr>
                                  <w:jc w:val="center"/>
                                  <w:rPr>
                                    <w:rFonts w:cstheme="minorHAnsi"/>
                                    <w:color w:val="FFB448" w:themeColor="text2"/>
                                  </w:rPr>
                                </w:pPr>
                              </w:p>
                              <w:p w14:paraId="734E6DCC" w14:textId="77777777" w:rsidR="00707CDB" w:rsidRDefault="00707CDB" w:rsidP="005F7A74">
                                <w:pPr>
                                  <w:jc w:val="center"/>
                                  <w:rPr>
                                    <w:rFonts w:cstheme="minorHAnsi"/>
                                    <w:color w:val="FFB448" w:themeColor="text2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</w:rPr>
                                  <w:br/>
                                </w:r>
                              </w:p>
                              <w:p w14:paraId="0C5984D6" w14:textId="786AC330" w:rsidR="00793524" w:rsidRPr="00842AF5" w:rsidRDefault="00842AF5" w:rsidP="005F7A74">
                                <w:pPr>
                                  <w:jc w:val="center"/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2023 Alumnus of the Year</w:t>
                                </w:r>
                                <w:r w:rsidR="005F7A7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&amp;</w:t>
                                </w:r>
                                <w:r w:rsidR="005F7A7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A24FE7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2023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Outstanding</w:t>
                                </w:r>
                                <w:r w:rsidR="0071547F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Alumnu</w:t>
                                </w:r>
                                <w:r w:rsidR="005F7A7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s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in</w:t>
                                </w:r>
                                <w:r w:rsidR="00A24FE7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Health &amp; Wellbeing,</w:t>
                                </w:r>
                                <w:r w:rsidR="005F7A7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Jenn</w:t>
                                </w:r>
                                <w:r w:rsidR="001C1FE6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ie</w:t>
                                </w:r>
                                <w:r w:rsidR="00A24FE7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79352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Waters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A24FE7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and </w:t>
                                </w:r>
                                <w:r w:rsidR="00A24FE7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  <w:t xml:space="preserve">    2023 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Young Alumnus </w:t>
                                </w:r>
                                <w:r w:rsidR="004A2E3B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  <w:t xml:space="preserve">    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of the</w:t>
                                </w:r>
                                <w:r w:rsidR="004A2E3B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Year, </w:t>
                                </w:r>
                                <w:r w:rsidR="004A2E3B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br/>
                                  <w:t xml:space="preserve">    </w:t>
                                </w:r>
                                <w:r w:rsidR="001321C0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 xml:space="preserve">Simon </w:t>
                                </w:r>
                                <w:r w:rsidR="005F7A74" w:rsidRPr="00842AF5">
                                  <w:rPr>
                                    <w:rFonts w:cstheme="minorHAnsi"/>
                                    <w:color w:val="FFB448" w:themeColor="text2"/>
                                    <w:sz w:val="18"/>
                                    <w:szCs w:val="18"/>
                                  </w:rPr>
                                  <w:t>Playford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7693F0" id="Rectangle 18" o:spid="_x0000_s1026" style="position:absolute;margin-left:0;margin-top:-42.55pt;width:159pt;height:503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" fillcolor="#3c2d4d [3204]" strokecolor="#1d1626 [1604]" strokeweight="1pt">
                    <v:textbox>
                      <w:txbxContent>
                        <w:p w14:paraId="73258E52" w14:textId="77777777" w:rsidR="005F7A74" w:rsidRDefault="005F7A74" w:rsidP="005F7A74">
                          <w:pPr>
                            <w:jc w:val="center"/>
                            <w:rPr>
                              <w:rFonts w:cstheme="minorHAnsi"/>
                              <w:color w:val="FFB448" w:themeColor="text2"/>
                            </w:rPr>
                          </w:pPr>
                        </w:p>
                        <w:p w14:paraId="734E6DCC" w14:textId="77777777" w:rsidR="00707CDB" w:rsidRDefault="00707CDB" w:rsidP="005F7A74">
                          <w:pPr>
                            <w:jc w:val="center"/>
                            <w:rPr>
                              <w:rFonts w:cstheme="minorHAnsi"/>
                              <w:color w:val="FFB448" w:themeColor="text2"/>
                            </w:rPr>
                          </w:pP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</w:rPr>
                            <w:br/>
                          </w:r>
                        </w:p>
                        <w:p w14:paraId="0C5984D6" w14:textId="786AC330" w:rsidR="00793524" w:rsidRPr="00842AF5" w:rsidRDefault="00842AF5" w:rsidP="005F7A74">
                          <w:pPr>
                            <w:jc w:val="center"/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2023 Alumnus of the Year</w:t>
                          </w:r>
                          <w:r w:rsidR="005F7A7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&amp;</w:t>
                          </w:r>
                          <w:r w:rsidR="005F7A7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A24FE7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2023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Outstanding</w:t>
                          </w:r>
                          <w:r w:rsidR="0071547F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Alumnu</w:t>
                          </w:r>
                          <w:r w:rsidR="005F7A7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s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in</w:t>
                          </w:r>
                          <w:r w:rsidR="00A24FE7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Health &amp; Wellbeing,</w:t>
                          </w:r>
                          <w:r w:rsidR="005F7A7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Jenn</w:t>
                          </w:r>
                          <w:r w:rsidR="001C1FE6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ie</w:t>
                          </w:r>
                          <w:r w:rsidR="00A24FE7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79352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Waters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,</w:t>
                          </w:r>
                          <w:r w:rsidR="00A24FE7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and </w:t>
                          </w:r>
                          <w:r w:rsidR="00A24FE7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  <w:t xml:space="preserve">    2023 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Young Alumnus </w:t>
                          </w:r>
                          <w:r w:rsidR="004A2E3B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  <w:t xml:space="preserve">    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of the</w:t>
                          </w:r>
                          <w:r w:rsidR="004A2E3B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Year, </w:t>
                          </w:r>
                          <w:r w:rsidR="004A2E3B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br/>
                            <w:t xml:space="preserve">    </w:t>
                          </w:r>
                          <w:r w:rsidR="001321C0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 xml:space="preserve">Simon </w:t>
                          </w:r>
                          <w:r w:rsidR="005F7A74" w:rsidRPr="00842AF5">
                            <w:rPr>
                              <w:rFonts w:cstheme="minorHAnsi"/>
                              <w:color w:val="FFB448" w:themeColor="text2"/>
                              <w:sz w:val="18"/>
                              <w:szCs w:val="18"/>
                            </w:rPr>
                            <w:t>Playford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793524" w:rsidRPr="00B929BB">
            <w:rPr>
              <w:rFonts w:cstheme="minorHAnsi"/>
              <w:b/>
              <w:bCs/>
              <w:color w:val="2C2139" w:themeColor="accent1" w:themeShade="BF"/>
              <w:sz w:val="16"/>
              <w:szCs w:val="16"/>
            </w:rPr>
            <w:t xml:space="preserve">2022 Alumnus of </w:t>
          </w:r>
          <w:r w:rsidR="00305909">
            <w:rPr>
              <w:b/>
              <w:noProof/>
            </w:rPr>
            <w:drawing>
              <wp:anchor distT="0" distB="0" distL="114300" distR="114300" simplePos="0" relativeHeight="251672576" behindDoc="1" locked="1" layoutInCell="1" allowOverlap="1" wp14:anchorId="3571C218" wp14:editId="6A00EE5F">
                <wp:simplePos x="0" y="0"/>
                <wp:positionH relativeFrom="margin">
                  <wp:posOffset>647700</wp:posOffset>
                </wp:positionH>
                <wp:positionV relativeFrom="page">
                  <wp:align>top</wp:align>
                </wp:positionV>
                <wp:extent cx="8169910" cy="6638925"/>
                <wp:effectExtent l="0" t="0" r="2540" b="9525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69910" cy="6638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05909">
            <w:rPr>
              <w:b/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0" locked="1" layoutInCell="1" allowOverlap="1" wp14:anchorId="11BEAC47" wp14:editId="7B843BF0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555865" cy="6839585"/>
                    <wp:effectExtent l="0" t="0" r="6985" b="0"/>
                    <wp:wrapNone/>
                    <wp:docPr id="14" name="Group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56400" cy="6840000"/>
                              <a:chOff x="0" y="0"/>
                              <a:chExt cx="7556400" cy="684000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Log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88950" y="596900"/>
                                <a:ext cx="1046480" cy="142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Free-form: Shape 15"/>
                            <wps:cNvSpPr/>
                            <wps:spPr>
                              <a:xfrm flipV="1">
                                <a:off x="0" y="0"/>
                                <a:ext cx="7556400" cy="6840000"/>
                              </a:xfrm>
                              <a:custGeom>
                                <a:avLst/>
                                <a:gdLst>
                                  <a:gd name="connsiteX0" fmla="*/ 1978594 w 7555372"/>
                                  <a:gd name="connsiteY0" fmla="*/ 6839842 h 6839842"/>
                                  <a:gd name="connsiteX1" fmla="*/ 2023550 w 7555372"/>
                                  <a:gd name="connsiteY1" fmla="*/ 6839842 h 6839842"/>
                                  <a:gd name="connsiteX2" fmla="*/ 2023550 w 7555372"/>
                                  <a:gd name="connsiteY2" fmla="*/ 2016484 h 6839842"/>
                                  <a:gd name="connsiteX3" fmla="*/ 3574042 w 7555372"/>
                                  <a:gd name="connsiteY3" fmla="*/ 466015 h 6839842"/>
                                  <a:gd name="connsiteX4" fmla="*/ 7554851 w 7555372"/>
                                  <a:gd name="connsiteY4" fmla="*/ 466015 h 6839842"/>
                                  <a:gd name="connsiteX5" fmla="*/ 7555372 w 7555372"/>
                                  <a:gd name="connsiteY5" fmla="*/ 0 h 6839842"/>
                                  <a:gd name="connsiteX6" fmla="*/ 0 w 7555372"/>
                                  <a:gd name="connsiteY6" fmla="*/ 0 h 6839842"/>
                                  <a:gd name="connsiteX7" fmla="*/ 0 w 7555372"/>
                                  <a:gd name="connsiteY7" fmla="*/ 466015 h 6839842"/>
                                  <a:gd name="connsiteX8" fmla="*/ 428103 w 7555372"/>
                                  <a:gd name="connsiteY8" fmla="*/ 466015 h 6839842"/>
                                  <a:gd name="connsiteX9" fmla="*/ 1978594 w 7555372"/>
                                  <a:gd name="connsiteY9" fmla="*/ 2016484 h 6839842"/>
                                  <a:gd name="connsiteX10" fmla="*/ 1978594 w 7555372"/>
                                  <a:gd name="connsiteY10" fmla="*/ 6839842 h 68398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555372" h="6839842">
                                    <a:moveTo>
                                      <a:pt x="1978594" y="6839842"/>
                                    </a:moveTo>
                                    <a:lnTo>
                                      <a:pt x="2023550" y="6839842"/>
                                    </a:lnTo>
                                    <a:lnTo>
                                      <a:pt x="2023550" y="2016484"/>
                                    </a:lnTo>
                                    <a:cubicBezTo>
                                      <a:pt x="2023550" y="1160163"/>
                                      <a:pt x="2717710" y="466015"/>
                                      <a:pt x="3574042" y="466015"/>
                                    </a:cubicBezTo>
                                    <a:lnTo>
                                      <a:pt x="7554851" y="466015"/>
                                    </a:lnTo>
                                    <a:lnTo>
                                      <a:pt x="755537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66015"/>
                                    </a:lnTo>
                                    <a:lnTo>
                                      <a:pt x="428103" y="466015"/>
                                    </a:lnTo>
                                    <a:cubicBezTo>
                                      <a:pt x="1284435" y="466015"/>
                                      <a:pt x="1978594" y="1160163"/>
                                      <a:pt x="1978594" y="2016484"/>
                                    </a:cubicBezTo>
                                    <a:lnTo>
                                      <a:pt x="1978594" y="68398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44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0CCFE" id="Group 14" o:spid="_x0000_s1026" style="position:absolute;margin-left:0;margin-top:0;width:594.95pt;height:538.55pt;z-index:251671552;mso-position-horizontal:left;mso-position-horizontal-relative:page;mso-position-vertical:top;mso-position-vertical-relative:page;mso-width-relative:margin;mso-height-relative:margin" coordsize="75564,68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Logo" o:spid="_x0000_s1027" type="#_x0000_t75" style="position:absolute;left:4889;top:5969;width:10465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">
                      <v:imagedata r:id="rId15" o:title=""/>
                    </v:shape>
                    <v:shape id="Free-form: Shape 15" o:spid="_x0000_s1028" style="position:absolute;width:75564;height:68400;flip:y;visibility:visible;mso-wrap-style:square;v-text-anchor:middle" coordsize="7555372,683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" path="m1978594,6839842r44956,l2023550,2016484v,-856321,694160,-1550469,1550492,-1550469l7554851,466015,7555372,,,,,466015r428103,c1284435,466015,1978594,1160163,1978594,2016484r,4823358xe" fillcolor="#ffb448" stroked="f" strokeweight="1pt">
                      <v:stroke joinstyle="miter"/>
                      <v:path arrowok="t" o:connecttype="custom" o:connectlocs="1978863,6840000;2023825,6840000;2023825,2016531;3574528,466026;7555879,466026;7556400,0;0,0;0,466026;428161,466026;1978863,2016531;1978863,6840000" o:connectangles="0,0,0,0,0,0,0,0,0,0,0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14:paraId="41DB0DCD" w14:textId="33FCF1AE" w:rsidR="00305909" w:rsidRDefault="00305909" w:rsidP="00530CE1">
          <w:pPr>
            <w:pStyle w:val="Date"/>
            <w:framePr w:w="10486" w:wrap="around"/>
          </w:pPr>
        </w:p>
        <w:sdt>
          <w:sdtPr>
            <w:rPr>
              <w:sz w:val="80"/>
              <w:szCs w:val="80"/>
              <w:lang w:val="en-GB"/>
            </w:rPr>
            <w:alias w:val="Title"/>
            <w:tag w:val=""/>
            <w:id w:val="-101583070"/>
            <w:placeholder>
              <w:docPart w:val="EFC72E141B464F44BAA80DBB721903D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 w:multiLine="1"/>
          </w:sdtPr>
          <w:sdtEndPr/>
          <w:sdtContent>
            <w:p w14:paraId="1317E343" w14:textId="0106B27A" w:rsidR="00305909" w:rsidRPr="0094381C" w:rsidRDefault="00FC63F0" w:rsidP="0094381C">
              <w:pPr>
                <w:pStyle w:val="Title"/>
                <w:framePr w:w="10486" w:wrap="around"/>
                <w:rPr>
                  <w:sz w:val="80"/>
                  <w:szCs w:val="80"/>
                  <w:lang w:val="en-GB"/>
                </w:rPr>
              </w:pPr>
              <w:r>
                <w:rPr>
                  <w:sz w:val="80"/>
                  <w:szCs w:val="80"/>
                  <w:lang w:val="en-GB"/>
                </w:rPr>
                <w:t>2023 Alumnus of the Year Nomination Pack</w:t>
              </w:r>
            </w:p>
          </w:sdtContent>
        </w:sdt>
        <w:p w14:paraId="16763FD5" w14:textId="77777777" w:rsidR="00305909" w:rsidRDefault="00305909">
          <w:pPr>
            <w:rPr>
              <w:b/>
            </w:rPr>
          </w:pPr>
        </w:p>
        <w:p w14:paraId="58087102" w14:textId="77777777" w:rsidR="00435D61" w:rsidRDefault="00305909" w:rsidP="00065461">
          <w:pPr>
            <w:pStyle w:val="CoverCRICOS"/>
            <w:framePr w:wrap="around"/>
          </w:pPr>
          <w:r w:rsidRPr="00065461">
            <w:t>CRICOS: QLD 00244B, NSW 02225M TEQSA: PRV12081</w:t>
          </w:r>
          <w:r w:rsidR="00435D61">
            <w:br/>
          </w:r>
        </w:p>
        <w:p w14:paraId="543C475C" w14:textId="09494EE3" w:rsidR="00F15419" w:rsidRPr="003A2820" w:rsidRDefault="00305909" w:rsidP="003A2820">
          <w:pPr>
            <w:spacing w:before="0" w:after="160" w:line="259" w:lineRule="auto"/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1" locked="1" layoutInCell="1" allowOverlap="1" wp14:anchorId="708BD6FA" wp14:editId="3FC3352C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7560000" cy="3888000"/>
                    <wp:effectExtent l="0" t="0" r="3175" b="0"/>
                    <wp:wrapNone/>
                    <wp:docPr id="17" name="Free-form: Shap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3888000"/>
                            </a:xfrm>
                            <a:prstGeom prst="rect">
                              <a:avLst/>
                            </a:prstGeom>
                            <a:solidFill>
                              <a:srgbClr val="FFB448"/>
                            </a:solidFill>
                            <a:ln w="8845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p w14:paraId="18D518DB" w14:textId="77777777" w:rsidR="00305909" w:rsidRDefault="00305909" w:rsidP="00BC0C00">
                                <w:pPr>
                                  <w:rPr>
                                    <w:rFonts w:ascii="Arial" w:eastAsia="SimHei" w:hAnsi="Arial" w:cs="Arial"/>
                                    <w:color w:val="3C2D4D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540000" tIns="6840000" rIns="1440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8BD6FA" id="Free-form: Shape 5" o:spid="_x0000_s1027" style="position:absolute;margin-left:0;margin-top:0;width:595.3pt;height:306.1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" fillcolor="#ffb448" stroked="f" strokeweight=".24569mm">
                    <v:textbox inset="15mm,190mm,40mm">
                      <w:txbxContent>
                        <w:p w14:paraId="18D518DB" w14:textId="77777777" w:rsidR="00305909" w:rsidRDefault="00305909" w:rsidP="00BC0C00">
                          <w:pPr>
                            <w:rPr>
                              <w:rFonts w:ascii="Arial" w:eastAsia="SimHei" w:hAnsi="Arial" w:cs="Arial"/>
                              <w:color w:val="3C2D4D"/>
                              <w:kern w:val="24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b/>
            </w:rPr>
            <w:br w:type="page"/>
          </w:r>
        </w:p>
      </w:sdtContent>
    </w:sdt>
    <w:bookmarkEnd w:id="0"/>
    <w:p w14:paraId="26EB9C77" w14:textId="111217E9" w:rsidR="00B13C79" w:rsidRPr="00D96915" w:rsidRDefault="00435D61" w:rsidP="00D96915">
      <w:pPr>
        <w:spacing w:before="0" w:after="160" w:line="259" w:lineRule="auto"/>
      </w:pPr>
      <w:r w:rsidRPr="00F7060B">
        <w:rPr>
          <w:noProof/>
        </w:rPr>
        <w:lastRenderedPageBreak/>
        <w:drawing>
          <wp:anchor distT="0" distB="0" distL="114300" distR="114300" simplePos="0" relativeHeight="251674624" behindDoc="0" locked="1" layoutInCell="1" allowOverlap="1" wp14:anchorId="6D35EB2B" wp14:editId="409EDF78">
            <wp:simplePos x="0" y="0"/>
            <wp:positionH relativeFrom="margin">
              <wp:posOffset>5784215</wp:posOffset>
            </wp:positionH>
            <wp:positionV relativeFrom="page">
              <wp:posOffset>774700</wp:posOffset>
            </wp:positionV>
            <wp:extent cx="662305" cy="708660"/>
            <wp:effectExtent l="0" t="0" r="4445" b="0"/>
            <wp:wrapNone/>
            <wp:docPr id="1" name="Graphic 62">
              <a:extLst xmlns:a="http://schemas.openxmlformats.org/drawingml/2006/main">
                <a:ext uri="{FF2B5EF4-FFF2-40B4-BE49-F238E27FC236}">
                  <a16:creationId xmlns:a16="http://schemas.microsoft.com/office/drawing/2014/main" id="{C71C59FF-938D-FEC1-C525-41FD3DA6C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2">
                      <a:extLst>
                        <a:ext uri="{FF2B5EF4-FFF2-40B4-BE49-F238E27FC236}">
                          <a16:creationId xmlns:a16="http://schemas.microsoft.com/office/drawing/2014/main" id="{C71C59FF-938D-FEC1-C525-41FD3DA6C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075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5C875AC5" wp14:editId="152F61FE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7566025" cy="10699115"/>
                <wp:effectExtent l="0" t="0" r="0" b="6985"/>
                <wp:wrapTopAndBottom/>
                <wp:docPr id="69" name="Graphic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66025" cy="10699115"/>
                          <a:chOff x="-38104" y="0"/>
                          <a:chExt cx="5674805" cy="8019002"/>
                        </a:xfrm>
                      </wpg:grpSpPr>
                      <wps:wsp>
                        <wps:cNvPr id="70" name="Free-form: Shape 70"/>
                        <wps:cNvSpPr/>
                        <wps:spPr>
                          <a:xfrm>
                            <a:off x="-33341" y="0"/>
                            <a:ext cx="5670042" cy="8019002"/>
                          </a:xfrm>
                          <a:custGeom>
                            <a:avLst/>
                            <a:gdLst>
                              <a:gd name="connsiteX0" fmla="*/ 0 w 5670042"/>
                              <a:gd name="connsiteY0" fmla="*/ 0 h 8019002"/>
                              <a:gd name="connsiteX1" fmla="*/ 5670043 w 5670042"/>
                              <a:gd name="connsiteY1" fmla="*/ 0 h 8019002"/>
                              <a:gd name="connsiteX2" fmla="*/ 5670043 w 5670042"/>
                              <a:gd name="connsiteY2" fmla="*/ 8019003 h 8019002"/>
                              <a:gd name="connsiteX3" fmla="*/ 0 w 5670042"/>
                              <a:gd name="connsiteY3" fmla="*/ 8019003 h 8019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70042" h="8019002">
                                <a:moveTo>
                                  <a:pt x="0" y="0"/>
                                </a:moveTo>
                                <a:lnTo>
                                  <a:pt x="5670043" y="0"/>
                                </a:lnTo>
                                <a:lnTo>
                                  <a:pt x="5670043" y="8019003"/>
                                </a:lnTo>
                                <a:lnTo>
                                  <a:pt x="0" y="8019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F5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ree-form: Shape 71"/>
                        <wps:cNvSpPr/>
                        <wps:spPr>
                          <a:xfrm>
                            <a:off x="-38104" y="539972"/>
                            <a:ext cx="4406550" cy="7479030"/>
                          </a:xfrm>
                          <a:custGeom>
                            <a:avLst/>
                            <a:gdLst>
                              <a:gd name="connsiteX0" fmla="*/ 0 w 4406550"/>
                              <a:gd name="connsiteY0" fmla="*/ 0 h 7479030"/>
                              <a:gd name="connsiteX1" fmla="*/ 0 w 4406550"/>
                              <a:gd name="connsiteY1" fmla="*/ 7479030 h 7479030"/>
                              <a:gd name="connsiteX2" fmla="*/ 4406551 w 4406550"/>
                              <a:gd name="connsiteY2" fmla="*/ 7479030 h 7479030"/>
                              <a:gd name="connsiteX3" fmla="*/ 4406551 w 4406550"/>
                              <a:gd name="connsiteY3" fmla="*/ 1481804 h 7479030"/>
                              <a:gd name="connsiteX4" fmla="*/ 2924747 w 4406550"/>
                              <a:gd name="connsiteY4" fmla="*/ 95 h 7479030"/>
                              <a:gd name="connsiteX5" fmla="*/ 0 w 4406550"/>
                              <a:gd name="connsiteY5" fmla="*/ 95 h 74790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6550" h="7479030">
                                <a:moveTo>
                                  <a:pt x="0" y="0"/>
                                </a:moveTo>
                                <a:lnTo>
                                  <a:pt x="0" y="7479030"/>
                                </a:lnTo>
                                <a:lnTo>
                                  <a:pt x="4406551" y="7479030"/>
                                </a:lnTo>
                                <a:lnTo>
                                  <a:pt x="4406551" y="1481804"/>
                                </a:lnTo>
                                <a:cubicBezTo>
                                  <a:pt x="4406551" y="663416"/>
                                  <a:pt x="3743135" y="95"/>
                                  <a:pt x="2924747" y="95"/>
                                </a:cubicBez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427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99EB711" w14:textId="2020D2B9" w:rsidR="00530CE1" w:rsidRPr="003315C4" w:rsidRDefault="00530CE1" w:rsidP="00C11F4B">
                              <w:pPr>
                                <w:pStyle w:val="SectionTitle"/>
                                <w:rPr>
                                  <w:rFonts w:asciiTheme="minorHAnsi" w:hAnsiTheme="minorHAnsi" w:cstheme="minorHAnsi"/>
                                  <w:sz w:val="44"/>
                                  <w:szCs w:val="44"/>
                                </w:rPr>
                              </w:pPr>
                              <w:r w:rsidRPr="003315C4">
                                <w:rPr>
                                  <w:rFonts w:asciiTheme="minorHAnsi" w:hAnsiTheme="minorHAnsi" w:cstheme="minorHAnsi"/>
                                  <w:sz w:val="44"/>
                                  <w:szCs w:val="44"/>
                                </w:rPr>
                                <w:t>Award Categories</w:t>
                              </w:r>
                            </w:p>
                            <w:p w14:paraId="3EDDC1C3" w14:textId="470B8A05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Nominees are judged on their demonstrated success in professional,</w:t>
                              </w:r>
                              <w:r w:rsidR="00D96CBB"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research, academic, leadership, management, community service, volunteer</w:t>
                              </w:r>
                              <w:r w:rsidR="00D96CBB"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humanitarian</w:t>
                              </w:r>
                              <w:r w:rsidR="00D96CBB"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, and or entrepreneurship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endeavours.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5C5F20B1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Outstanding Alumnus in Business and Enterprise</w:t>
                              </w:r>
                            </w:p>
                            <w:p w14:paraId="7493B85B" w14:textId="16E900E0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62147172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Outstanding Alumnus in Creative Industries and Humanities</w:t>
                              </w:r>
                            </w:p>
                            <w:p w14:paraId="4EDE9BCD" w14:textId="30A05846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</w:p>
                            <w:p w14:paraId="4D0BF159" w14:textId="126748D4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  <w:t>Outstanding Alumnus in Education</w:t>
                              </w:r>
                            </w:p>
                            <w:p w14:paraId="730D0949" w14:textId="5E5BBE82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562A2D8E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Outstanding Alumnus in Health and wellbeing</w:t>
                              </w:r>
                            </w:p>
                            <w:p w14:paraId="64B3F9C9" w14:textId="3C5A2FDF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67827DE4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Outstanding Alumnus in Law and Justice</w:t>
                              </w:r>
                            </w:p>
                            <w:p w14:paraId="5858BF35" w14:textId="0F3820C1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5FAC4C4A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Outstanding Alumnus in Science and Engineering</w:t>
                              </w:r>
                            </w:p>
                            <w:p w14:paraId="06CD27A9" w14:textId="661E0DEE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who, at the time of submission of their nomination, has distinguished themselves through professional, academic and/or community service.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077723CA" w14:textId="7777777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Young Alumnus of the Year</w:t>
                              </w:r>
                            </w:p>
                            <w:p w14:paraId="66AD7F28" w14:textId="6D792E67" w:rsidR="00530CE1" w:rsidRPr="00F751CC" w:rsidRDefault="00530CE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 whose age at</w:t>
                              </w:r>
                              <w:r w:rsidR="008D4A3B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nomination is 35 years or less, who has distinguished themselves through early professional, academic and/or community service achievement and success.</w:t>
                              </w:r>
                            </w:p>
                            <w:p w14:paraId="085D2ED8" w14:textId="50BE6A9F" w:rsidR="00530CE1" w:rsidRPr="00F751CC" w:rsidRDefault="00530CE1" w:rsidP="005F7A74">
                              <w:pPr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International Alumnus of the Year </w:t>
                              </w:r>
                            </w:p>
                            <w:p w14:paraId="2897889D" w14:textId="07483EF9" w:rsidR="0010486E" w:rsidRPr="00F751CC" w:rsidRDefault="0010486E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</w:t>
                              </w:r>
                              <w:r w:rsidR="00FE65F9"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is presented to </w:t>
                              </w:r>
                              <w:r w:rsidR="00F751CC" w:rsidRPr="00F751CC"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an</w:t>
                              </w:r>
                              <w:r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751CC" w:rsidRPr="00F751CC"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alumnus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who, at the time of submission</w:t>
                              </w:r>
                              <w:r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of</w:t>
                              </w:r>
                              <w:r w:rsidRPr="0010486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their nomination,</w:t>
                              </w:r>
                              <w:r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lives or works outside of Australia,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has distinguished themselv</w:t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es </w:t>
                              </w:r>
                              <w:r w:rsidR="00FE65F9"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through professional, academic and/or community service.</w:t>
                              </w:r>
                            </w:p>
                            <w:p w14:paraId="79DAD940" w14:textId="09FEFE54" w:rsidR="00530CE1" w:rsidRPr="00F751CC" w:rsidRDefault="00530CE1" w:rsidP="005F7A74">
                              <w:pPr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  <w:t>Alumni Award for Excellence in Research</w:t>
                              </w:r>
                            </w:p>
                            <w:p w14:paraId="5BCD62B6" w14:textId="39704A54" w:rsidR="00530CE1" w:rsidRPr="00435D61" w:rsidRDefault="00D96CBB" w:rsidP="005F7A74">
                              <w:pPr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This award is presented to an </w:t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alumnus, who at the time of submission of their nomination, has distinguished themselves through their research. </w:t>
                              </w:r>
                              <w:r w:rsidR="009D6004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category is also open to UniSQ staff who are alumni of the University.</w:t>
                              </w:r>
                              <w:r w:rsidR="000508A1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530CE1"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  <w:t>Alumni Community Service Award</w:t>
                              </w:r>
                              <w:r w:rsidRPr="00F751CC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Pr="00F751CC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award is presented to an alumnus</w:t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FE65F9" w:rsidRP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who at the time of submission of their nomination, has distinguished themselves through their community service. </w:t>
                              </w:r>
                              <w:r w:rsidR="009D6004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FE65F9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This category is also open to UniSQ staff who are alumni of the University.</w:t>
                              </w:r>
                              <w:r w:rsidR="00435D61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435D61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0508A1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0508A1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5F75E2A1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12343C57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662B2C43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477AE9E5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304C5240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39C42F68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6F97E077" w14:textId="77777777" w:rsidR="00530CE1" w:rsidRDefault="00530CE1" w:rsidP="00C11F4B">
                              <w:pPr>
                                <w:pStyle w:val="SectionTitle"/>
                              </w:pPr>
                            </w:p>
                            <w:p w14:paraId="7801010F" w14:textId="38012CCF" w:rsidR="00901075" w:rsidRPr="00F7060B" w:rsidRDefault="00901075" w:rsidP="00C11F4B">
                              <w:pPr>
                                <w:pStyle w:val="SectionTitle"/>
                              </w:pPr>
                            </w:p>
                          </w:txbxContent>
                        </wps:txbx>
                        <wps:bodyPr rot="0" spcFirstLastPara="0" vert="horz" wrap="square" lIns="540000" tIns="360000" rIns="1080000" bIns="144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75AC5" id="Graphic 60" o:spid="_x0000_s1028" style="position:absolute;margin-left:-1pt;margin-top:-1pt;width:595.75pt;height:842.45pt;z-index:-251649024;mso-position-horizontal-relative:page;mso-position-vertical-relative:page;mso-width-relative:margin;mso-height-relative:margin" coordorigin="-381" coordsize="56748,8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">
                <o:lock v:ext="edit" aspectratio="t"/>
                <v:shape id="Free-form: Shape 70" o:spid="_x0000_s1029" style="position:absolute;left:-333;width:56700;height:80190;visibility:visible;mso-wrap-style:square;v-text-anchor:middle" coordsize="5670042,801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" path="m,l5670043,r,8019003l,8019003,,xe" fillcolor="#311f54" stroked="f">
                  <v:stroke joinstyle="miter"/>
                  <v:path arrowok="t" o:connecttype="custom" o:connectlocs="0,0;5670043,0;5670043,8019003;0,8019003" o:connectangles="0,0,0,0"/>
                </v:shape>
                <v:shape id="Free-form: Shape 71" o:spid="_x0000_s1030" style="position:absolute;left:-381;top:5399;width:44065;height:74791;visibility:visible;mso-wrap-style:square;v-text-anchor:middle" coordsize="4406550,7479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" adj="-11796480,,5400" path="m,l,7479030r4406551,l4406551,1481804c4406551,663416,3743135,95,2924747,95l,95,,xe" fillcolor="#fcb427" stroked="f">
                  <v:stroke joinstyle="miter"/>
                  <v:formulas/>
                  <v:path arrowok="t" o:connecttype="custom" o:connectlocs="0,0;0,7479030;4406551,7479030;4406551,1481804;2924747,95;0,95" o:connectangles="0,0,0,0,0,0" textboxrect="0,0,4406550,7479030"/>
                  <v:textbox inset="15mm,10mm,30mm,40mm">
                    <w:txbxContent>
                      <w:p w14:paraId="199EB711" w14:textId="2020D2B9" w:rsidR="00530CE1" w:rsidRPr="003315C4" w:rsidRDefault="00530CE1" w:rsidP="00C11F4B">
                        <w:pPr>
                          <w:pStyle w:val="SectionTitle"/>
                          <w:rPr>
                            <w:rFonts w:asciiTheme="minorHAnsi" w:hAnsiTheme="minorHAnsi" w:cstheme="minorHAnsi"/>
                            <w:sz w:val="44"/>
                            <w:szCs w:val="44"/>
                          </w:rPr>
                        </w:pPr>
                        <w:r w:rsidRPr="003315C4">
                          <w:rPr>
                            <w:rFonts w:asciiTheme="minorHAnsi" w:hAnsiTheme="minorHAnsi" w:cstheme="minorHAnsi"/>
                            <w:sz w:val="44"/>
                            <w:szCs w:val="44"/>
                          </w:rPr>
                          <w:t>Award Categories</w:t>
                        </w:r>
                      </w:p>
                      <w:p w14:paraId="3EDDC1C3" w14:textId="470B8A05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Nominees are judged on their demonstrated success in professional,</w:t>
                        </w:r>
                        <w:r w:rsidR="00D96CBB"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research, academic, leadership, management, community service, volunteer</w:t>
                        </w:r>
                        <w:r w:rsidR="00D96CBB"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,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humanitarian</w:t>
                        </w:r>
                        <w:r w:rsidR="00D96CBB"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, and or entrepreneurship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endeavours.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5C5F20B1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Outstanding Alumnus in Business and Enterprise</w:t>
                        </w:r>
                      </w:p>
                      <w:p w14:paraId="7493B85B" w14:textId="16E900E0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62147172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Outstanding Alumnus in Creative Industries and Humanities</w:t>
                        </w:r>
                      </w:p>
                      <w:p w14:paraId="4EDE9BCD" w14:textId="30A05846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</w:p>
                      <w:p w14:paraId="4D0BF159" w14:textId="126748D4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  <w:t>Outstanding Alumnus in Education</w:t>
                        </w:r>
                      </w:p>
                      <w:p w14:paraId="730D0949" w14:textId="5E5BBE82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562A2D8E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Outstanding Alumnus in Health and wellbeing</w:t>
                        </w:r>
                      </w:p>
                      <w:p w14:paraId="64B3F9C9" w14:textId="3C5A2FDF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67827DE4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Outstanding Alumnus in Law and Justice</w:t>
                        </w:r>
                      </w:p>
                      <w:p w14:paraId="5858BF35" w14:textId="0F3820C1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5FAC4C4A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Outstanding Alumnus in Science and Engineering</w:t>
                        </w:r>
                      </w:p>
                      <w:p w14:paraId="06CD27A9" w14:textId="661E0DEE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who, at the time of submission of their nomination, has distinguished themselves through professional, academic and/or community service.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077723CA" w14:textId="7777777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Young Alumnus of the Year</w:t>
                        </w:r>
                      </w:p>
                      <w:p w14:paraId="66AD7F28" w14:textId="6D792E67" w:rsidR="00530CE1" w:rsidRPr="00F751CC" w:rsidRDefault="00530CE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 whose age at</w:t>
                        </w:r>
                        <w:r w:rsidR="008D4A3B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nomination is 35 years or less, who has distinguished themselves through early professional, academic and/or community service achievement and success.</w:t>
                        </w:r>
                      </w:p>
                      <w:p w14:paraId="085D2ED8" w14:textId="50BE6A9F" w:rsidR="00530CE1" w:rsidRPr="00F751CC" w:rsidRDefault="00530CE1" w:rsidP="005F7A74">
                        <w:pPr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International Alumnus of the Year </w:t>
                        </w:r>
                      </w:p>
                      <w:p w14:paraId="2897889D" w14:textId="07483EF9" w:rsidR="0010486E" w:rsidRPr="00F751CC" w:rsidRDefault="0010486E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  <w:t>This award</w:t>
                        </w:r>
                        <w:r w:rsidR="00FE65F9"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is presented to </w:t>
                        </w:r>
                        <w:r w:rsidR="00F751CC" w:rsidRPr="00F751CC"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  <w:t>an</w:t>
                        </w:r>
                        <w:r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="00F751CC" w:rsidRPr="00F751CC"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alumnus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who, at the time of submission</w:t>
                        </w:r>
                        <w:r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of</w:t>
                        </w:r>
                        <w:r w:rsidRPr="0010486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their nomination,</w:t>
                        </w:r>
                        <w:r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lives or works outside of Australia,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and </w:t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has distinguished themselv</w:t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es </w:t>
                        </w:r>
                        <w:r w:rsidR="00FE65F9"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through professional, academic and/or community service.</w:t>
                        </w:r>
                      </w:p>
                      <w:p w14:paraId="79DAD940" w14:textId="09FEFE54" w:rsidR="00530CE1" w:rsidRPr="00F751CC" w:rsidRDefault="00530CE1" w:rsidP="005F7A74">
                        <w:pPr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  <w:t>Alumni Award for Excellence in Research</w:t>
                        </w:r>
                      </w:p>
                      <w:p w14:paraId="5BCD62B6" w14:textId="39704A54" w:rsidR="00530CE1" w:rsidRPr="00435D61" w:rsidRDefault="00D96CBB" w:rsidP="005F7A74">
                        <w:pPr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This award is presented to an </w:t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alumnus, who at the time of submission of their nomination, has distinguished themselves through their research. </w:t>
                        </w:r>
                        <w:r w:rsidR="009D6004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category is also open to UniSQ staff who are alumni of the University.</w:t>
                        </w:r>
                        <w:r w:rsidR="000508A1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530CE1"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  <w:t>Alumni Community Service Award</w:t>
                        </w:r>
                        <w:r w:rsidRPr="00F751CC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Pr="00F751CC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award is presented to an alumnus</w:t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,</w:t>
                        </w:r>
                        <w:r w:rsidR="00FE65F9" w:rsidRP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who at the time of submission of their nomination, has distinguished themselves through their community service. </w:t>
                        </w:r>
                        <w:r w:rsidR="009D6004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FE65F9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This category is also open to UniSQ staff who are alumni of the University.</w:t>
                        </w:r>
                        <w:r w:rsidR="00435D61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435D61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0508A1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0508A1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5F75E2A1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12343C57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662B2C43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477AE9E5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304C5240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39C42F68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6F97E077" w14:textId="77777777" w:rsidR="00530CE1" w:rsidRDefault="00530CE1" w:rsidP="00C11F4B">
                        <w:pPr>
                          <w:pStyle w:val="SectionTitle"/>
                        </w:pPr>
                      </w:p>
                      <w:p w14:paraId="7801010F" w14:textId="38012CCF" w:rsidR="00901075" w:rsidRPr="00F7060B" w:rsidRDefault="00901075" w:rsidP="00C11F4B">
                        <w:pPr>
                          <w:pStyle w:val="SectionTitle"/>
                        </w:pPr>
                      </w:p>
                    </w:txbxContent>
                  </v:textbox>
                </v:shape>
                <w10:wrap type="topAndBottom" anchorx="page" anchory="page"/>
                <w10:anchorlock/>
              </v:group>
            </w:pict>
          </mc:Fallback>
        </mc:AlternateContent>
      </w:r>
      <w:r w:rsidR="00901075">
        <w:br w:type="page"/>
      </w:r>
      <w:r w:rsidR="00F7060B" w:rsidRPr="00F7060B"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1" wp14:anchorId="6BD14DD6" wp14:editId="25400ED7">
            <wp:simplePos x="0" y="0"/>
            <wp:positionH relativeFrom="margin">
              <wp:posOffset>5812790</wp:posOffset>
            </wp:positionH>
            <wp:positionV relativeFrom="page">
              <wp:posOffset>709295</wp:posOffset>
            </wp:positionV>
            <wp:extent cx="662305" cy="708660"/>
            <wp:effectExtent l="0" t="0" r="4445" b="0"/>
            <wp:wrapNone/>
            <wp:docPr id="63" name="Graphic 62">
              <a:extLst xmlns:a="http://schemas.openxmlformats.org/drawingml/2006/main">
                <a:ext uri="{FF2B5EF4-FFF2-40B4-BE49-F238E27FC236}">
                  <a16:creationId xmlns:a16="http://schemas.microsoft.com/office/drawing/2014/main" id="{C71C59FF-938D-FEC1-C525-41FD3DA6C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2">
                      <a:extLst>
                        <a:ext uri="{FF2B5EF4-FFF2-40B4-BE49-F238E27FC236}">
                          <a16:creationId xmlns:a16="http://schemas.microsoft.com/office/drawing/2014/main" id="{C71C59FF-938D-FEC1-C525-41FD3DA6C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60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B5E966C" wp14:editId="7258DE4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3485" cy="10697210"/>
                <wp:effectExtent l="0" t="0" r="0" b="8890"/>
                <wp:wrapTopAndBottom/>
                <wp:docPr id="55" name="Graphic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63558" cy="10697802"/>
                          <a:chOff x="0" y="0"/>
                          <a:chExt cx="5670042" cy="8019002"/>
                        </a:xfrm>
                      </wpg:grpSpPr>
                      <wps:wsp>
                        <wps:cNvPr id="58" name="Free-form: Shape 58"/>
                        <wps:cNvSpPr/>
                        <wps:spPr>
                          <a:xfrm>
                            <a:off x="0" y="0"/>
                            <a:ext cx="5670042" cy="8019002"/>
                          </a:xfrm>
                          <a:custGeom>
                            <a:avLst/>
                            <a:gdLst>
                              <a:gd name="connsiteX0" fmla="*/ 0 w 5670042"/>
                              <a:gd name="connsiteY0" fmla="*/ 0 h 8019002"/>
                              <a:gd name="connsiteX1" fmla="*/ 5670043 w 5670042"/>
                              <a:gd name="connsiteY1" fmla="*/ 0 h 8019002"/>
                              <a:gd name="connsiteX2" fmla="*/ 5670043 w 5670042"/>
                              <a:gd name="connsiteY2" fmla="*/ 8019003 h 8019002"/>
                              <a:gd name="connsiteX3" fmla="*/ 0 w 5670042"/>
                              <a:gd name="connsiteY3" fmla="*/ 8019003 h 8019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70042" h="8019002">
                                <a:moveTo>
                                  <a:pt x="0" y="0"/>
                                </a:moveTo>
                                <a:lnTo>
                                  <a:pt x="5670043" y="0"/>
                                </a:lnTo>
                                <a:lnTo>
                                  <a:pt x="5670043" y="8019003"/>
                                </a:lnTo>
                                <a:lnTo>
                                  <a:pt x="0" y="8019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F5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-form: Shape 60"/>
                        <wps:cNvSpPr/>
                        <wps:spPr>
                          <a:xfrm>
                            <a:off x="0" y="531912"/>
                            <a:ext cx="4406550" cy="7479030"/>
                          </a:xfrm>
                          <a:custGeom>
                            <a:avLst/>
                            <a:gdLst>
                              <a:gd name="connsiteX0" fmla="*/ 0 w 4406550"/>
                              <a:gd name="connsiteY0" fmla="*/ 0 h 7479030"/>
                              <a:gd name="connsiteX1" fmla="*/ 0 w 4406550"/>
                              <a:gd name="connsiteY1" fmla="*/ 7479030 h 7479030"/>
                              <a:gd name="connsiteX2" fmla="*/ 4406551 w 4406550"/>
                              <a:gd name="connsiteY2" fmla="*/ 7479030 h 7479030"/>
                              <a:gd name="connsiteX3" fmla="*/ 4406551 w 4406550"/>
                              <a:gd name="connsiteY3" fmla="*/ 1481804 h 7479030"/>
                              <a:gd name="connsiteX4" fmla="*/ 2924747 w 4406550"/>
                              <a:gd name="connsiteY4" fmla="*/ 95 h 7479030"/>
                              <a:gd name="connsiteX5" fmla="*/ 0 w 4406550"/>
                              <a:gd name="connsiteY5" fmla="*/ 95 h 74790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6550" h="7479030">
                                <a:moveTo>
                                  <a:pt x="0" y="0"/>
                                </a:moveTo>
                                <a:lnTo>
                                  <a:pt x="0" y="7479030"/>
                                </a:lnTo>
                                <a:lnTo>
                                  <a:pt x="4406551" y="7479030"/>
                                </a:lnTo>
                                <a:lnTo>
                                  <a:pt x="4406551" y="1481804"/>
                                </a:lnTo>
                                <a:cubicBezTo>
                                  <a:pt x="4406551" y="663416"/>
                                  <a:pt x="3743135" y="95"/>
                                  <a:pt x="2924747" y="95"/>
                                </a:cubicBez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427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cstheme="minorHAnsi"/>
                                </w:rPr>
                                <w:id w:val="84501004"/>
                                <w15:appearance w15:val="hidden"/>
                              </w:sdtPr>
                              <w:sdtEndPr>
                                <w:rPr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sdtEndPr>
                              <w:sdtContent>
                                <w:p w14:paraId="3634C69E" w14:textId="77777777" w:rsidR="007A53B1" w:rsidRPr="0056453E" w:rsidRDefault="007A53B1" w:rsidP="00435D6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 w:after="0"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2C2139" w:themeColor="accent1" w:themeShade="BF"/>
                                      <w:sz w:val="44"/>
                                      <w:szCs w:val="44"/>
                                    </w:rPr>
                                  </w:pPr>
                                  <w:r w:rsidRPr="0056453E">
                                    <w:rPr>
                                      <w:rFonts w:cstheme="minorHAnsi"/>
                                      <w:b/>
                                      <w:bCs/>
                                      <w:color w:val="2C2139" w:themeColor="accent1" w:themeShade="BF"/>
                                      <w:sz w:val="44"/>
                                      <w:szCs w:val="44"/>
                                    </w:rPr>
                                    <w:t>Alumnus of the Year Awards</w:t>
                                  </w:r>
                                </w:p>
                                <w:p w14:paraId="22DB729A" w14:textId="66E2059E" w:rsidR="007A53B1" w:rsidRPr="0056453E" w:rsidRDefault="007A53B1" w:rsidP="00435D6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 w:after="0" w:line="240" w:lineRule="auto"/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</w:pP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The University of Southern Queensland (UniSQ) Alumnus of the Year Awards formally recognise our alumni for their achievement</w:t>
                                  </w:r>
                                  <w:r w:rsidR="00DA3037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s, both</w:t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 professional and personal</w:t>
                                  </w:r>
                                  <w:r w:rsidR="00DA3037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. Award categories rang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e from</w:t>
                                  </w:r>
                                  <w:r w:rsidR="00DA3037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professional excellence in a particular field, serving the community, </w:t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overcom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ing</w:t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 significant personal adversity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, to research.</w:t>
                                  </w:r>
                                </w:p>
                                <w:p w14:paraId="19869CD4" w14:textId="648380FA" w:rsidR="00C449DD" w:rsidRPr="0056453E" w:rsidRDefault="007A53B1" w:rsidP="00435D6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0" w:after="0" w:line="240" w:lineRule="auto"/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</w:pP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br/>
                                    <w:t xml:space="preserve">The 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niversity is proud of its graduates and enjoys celebrating their successes. 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If you know of a University of Southern Queensland alumnus who is doing amazing things in their career, make sure you nominate them for the Alumnus of the Year Awards</w:t>
                                  </w:r>
                                  <w:r w:rsidR="004D1CD5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t xml:space="preserve"> and help us keep this tradition alive.</w:t>
                                  </w:r>
                                  <w:r w:rsidR="00C449DD" w:rsidRPr="0056453E">
                                    <w:rPr>
                                      <w:rFonts w:cstheme="minorHAnsi"/>
                                      <w:color w:val="2C2139" w:themeColor="accent1" w:themeShade="BF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</w:p>
                              </w:sdtContent>
                            </w:sdt>
                            <w:p w14:paraId="7299D04C" w14:textId="5C3B283D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44"/>
                                  <w:szCs w:val="44"/>
                                </w:rPr>
                                <w:t>Nomination Guidelines</w:t>
                              </w:r>
                            </w:p>
                            <w:p w14:paraId="11D8F0F8" w14:textId="7D49CE85" w:rsidR="003315C4" w:rsidRPr="0056453E" w:rsidRDefault="009D600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3315C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1. The </w:t>
                              </w:r>
                              <w:r w:rsidR="00CE276E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N</w:t>
                              </w:r>
                              <w:r w:rsidR="003315C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ominee must hold an awarded degree/diploma/graduate certificate from the</w:t>
                              </w:r>
                            </w:p>
                            <w:p w14:paraId="4AA10939" w14:textId="77777777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University of Southern Queensland or its predecessors - Queensland Institute of</w:t>
                              </w:r>
                            </w:p>
                            <w:p w14:paraId="1EEBB337" w14:textId="77777777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Technology- Darling Downs (QIT-DD), Darling Downs Institute of Advanced</w:t>
                              </w:r>
                            </w:p>
                            <w:p w14:paraId="534700D9" w14:textId="1F9F6C27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Education (DDIAE), or University College of Southern Queensland (UCSQ).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0515557F" w14:textId="075A86E7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2. Nominations for awards may be submitted by anyone; however, self-nomination will not be accepted.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1E7D9499" w14:textId="1C1A4E4A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="00A031E3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Written p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ermission must be obtained from the </w:t>
                              </w:r>
                              <w:r w:rsidR="00CE276E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ominee, prior to submitting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nomination.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55C92AD7" w14:textId="52135DEA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4. Current University of Southern Queensland 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taff are ineligible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for nomination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, except for the award categories, Alumni Award for Excellence in Research, and Alumni Community Service Award.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217D6CF9" w14:textId="66F08A91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5. Nominees need not be employed in their trained discipline.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6DF87102" w14:textId="75513F85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6. Nominees for the Young Alumnus of the Year must be 35 years of age or under, at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the closing date for nominations</w:t>
                              </w:r>
                              <w:r w:rsidR="003241C7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midnight </w:t>
                              </w:r>
                              <w:r w:rsidR="003241C7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(AEST) </w:t>
                              </w:r>
                              <w:r w:rsidR="009D600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Friday 16 June 2023</w:t>
                              </w:r>
                              <w:r w:rsidR="003241C7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0FE51AE0" w14:textId="77777777" w:rsidR="003315C4" w:rsidRPr="0056453E" w:rsidRDefault="003A2820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44"/>
                                  <w:szCs w:val="44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</w:rPr>
                                <w:br/>
                              </w:r>
                              <w:r w:rsidR="003315C4"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44"/>
                                  <w:szCs w:val="44"/>
                                </w:rPr>
                                <w:t>Definitions</w:t>
                              </w:r>
                            </w:p>
                            <w:p w14:paraId="5E3E99D5" w14:textId="2C840190" w:rsidR="003315C4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A6D89E6" w14:textId="77777777" w:rsidR="00137969" w:rsidRPr="0056453E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Alumnus: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An individual who has graduated from an award academic program at the University of Southern Queensland (UniSQ/USQ), or its predecessor institutions ((Queensland Institute of Technology - Darling Downs (QIT-DD), Darling Downs Institute of Advanced Education (DDIAE), or University College of Southern Queensland (UCSQ)), as a domestic or international undergraduate and/or postgraduate student.</w:t>
                              </w:r>
                            </w:p>
                            <w:p w14:paraId="0791A5B1" w14:textId="77777777" w:rsidR="00137969" w:rsidRPr="0056453E" w:rsidRDefault="00137969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2A05F2A" w14:textId="6339FA25" w:rsidR="003315C4" w:rsidRPr="0056453E" w:rsidRDefault="00137969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Nominator: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The person who nominates another person for an Alumnus of the Year Award 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Nominee: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The person being nominated for an Alumnus of the Year Award.</w:t>
                              </w: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3B0C4615" w14:textId="3F9A4D2C" w:rsidR="007E62EF" w:rsidRPr="004B22ED" w:rsidRDefault="003315C4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Year of graduation: </w:t>
                              </w:r>
                              <w:r w:rsidR="00137969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he year noted on the degree certificate/</w:t>
                              </w:r>
                              <w:proofErr w:type="spellStart"/>
                              <w:r w:rsidR="00575C34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estamur</w:t>
                              </w:r>
                              <w:proofErr w:type="spellEnd"/>
                              <w:r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 xml:space="preserve"> received upon graduating</w:t>
                              </w:r>
                              <w:r w:rsidR="00137969" w:rsidRPr="0056453E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4B22ED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4B22ED">
                                <w:rPr>
                                  <w:rFonts w:cstheme="minorHAnsi"/>
                                  <w:color w:val="2C2139" w:themeColor="accent1" w:themeShade="BF"/>
                                  <w:sz w:val="18"/>
                                  <w:szCs w:val="18"/>
                                </w:rPr>
                                <w:br/>
                              </w:r>
                              <w:r w:rsidR="007E62EF" w:rsidRPr="0056453E">
                                <w:rPr>
                                  <w:rFonts w:cstheme="minorHAnsi"/>
                                  <w:b/>
                                  <w:bCs/>
                                  <w:color w:val="2C2139"/>
                                  <w:sz w:val="44"/>
                                  <w:szCs w:val="44"/>
                                </w:rPr>
                                <w:t>Important dates</w:t>
                              </w:r>
                              <w:r w:rsidR="00435D61">
                                <w:rPr>
                                  <w:rFonts w:cstheme="minorHAnsi"/>
                                  <w:b/>
                                  <w:bCs/>
                                  <w:color w:val="2C2139"/>
                                  <w:sz w:val="44"/>
                                  <w:szCs w:val="44"/>
                                </w:rPr>
                                <w:br/>
                              </w:r>
                            </w:p>
                            <w:p w14:paraId="1F013802" w14:textId="45D6247C" w:rsidR="00CE276E" w:rsidRPr="00435D61" w:rsidRDefault="007E62EF" w:rsidP="00435D6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cstheme="minorHAnsi"/>
                                  <w:color w:val="2C2139" w:themeColor="accent1" w:themeShade="BF"/>
                                  <w:sz w:val="16"/>
                                  <w:szCs w:val="16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/>
                                  <w:sz w:val="18"/>
                                  <w:szCs w:val="18"/>
                                </w:rPr>
                                <w:t>Nominations ope</w:t>
                              </w:r>
                              <w:r w:rsidR="005F7A74">
                                <w:rPr>
                                  <w:rFonts w:cstheme="minorHAnsi"/>
                                  <w:b/>
                                  <w:bCs/>
                                  <w:color w:val="2C2139"/>
                                  <w:sz w:val="18"/>
                                  <w:szCs w:val="18"/>
                                </w:rPr>
                                <w:t xml:space="preserve">n           </w:t>
                              </w:r>
                              <w:r w:rsidRPr="0056453E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>Wednesday 1 March 2023</w:t>
                              </w:r>
                              <w:r w:rsidRPr="0056453E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br/>
                              </w: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/>
                                  <w:sz w:val="18"/>
                                  <w:szCs w:val="18"/>
                                </w:rPr>
                                <w:t>Nominations close</w:t>
                              </w:r>
                              <w:r w:rsidRPr="0056453E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095730" w:rsidRPr="0056453E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5F7A74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 w:rsidRPr="0056453E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>Midnight (EAST) 16 June 2023</w:t>
                              </w:r>
                              <w:r w:rsidR="00435D61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35D61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br/>
                              </w:r>
                              <w:r w:rsidR="00435D61">
                                <w:rPr>
                                  <w:rFonts w:cstheme="minorHAnsi"/>
                                  <w:color w:val="2C2139"/>
                                  <w:sz w:val="18"/>
                                  <w:szCs w:val="18"/>
                                </w:rPr>
                                <w:br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instrText>PAGE   \* MERGEFORMAT</w:instrText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32B02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sdt>
                                <w:sdtPr>
                                  <w:rPr>
                                    <w:sz w:val="16"/>
                                    <w:szCs w:val="16"/>
                                  </w:rPr>
                                  <w:alias w:val="Title"/>
                                  <w:tag w:val=""/>
                                  <w:id w:val="-114525459"/>
                                  <w:placeholder>
                                    <w:docPart w:val="B7CD4EC6263F47219A70427F3E3BD96C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35D61" w:rsidRPr="00435D61">
                                    <w:rPr>
                                      <w:sz w:val="16"/>
                                      <w:szCs w:val="16"/>
                                    </w:rPr>
                                    <w:t>2023 Alumnus of the Year Nomination Pack</w:t>
                                  </w:r>
                                </w:sdtContent>
                              </w:sdt>
                              <w:r w:rsidR="00435D61" w:rsidRPr="00435D61">
                                <w:rPr>
                                  <w:rFonts w:cstheme="minorHAnsi"/>
                                  <w:color w:val="2C2139"/>
                                  <w:sz w:val="16"/>
                                  <w:szCs w:val="16"/>
                                </w:rPr>
                                <w:br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instrText>PAGE   \* MERGEFORMAT</w:instrText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B32B02">
                                <w:rPr>
                                  <w:noProof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435D61" w:rsidRPr="00435D61">
                                <w:rPr>
                                  <w:sz w:val="16"/>
                                  <w:szCs w:val="16"/>
                                </w:rPr>
                                <w:t xml:space="preserve"> | </w:t>
                              </w:r>
                              <w:sdt>
                                <w:sdtPr>
                                  <w:rPr>
                                    <w:sz w:val="16"/>
                                    <w:szCs w:val="16"/>
                                  </w:rPr>
                                  <w:alias w:val="Title"/>
                                  <w:tag w:val=""/>
                                  <w:id w:val="-482537485"/>
                                  <w:placeholder>
                                    <w:docPart w:val="29C3482DED4547A587E6E8B9DC1783D8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435D61" w:rsidRPr="00435D61">
                                    <w:rPr>
                                      <w:sz w:val="16"/>
                                      <w:szCs w:val="16"/>
                                    </w:rPr>
                                    <w:t>2023 Alumnus of the Year Nomination Pack</w:t>
                                  </w:r>
                                </w:sdtContent>
                              </w:sdt>
                              <w:r w:rsidR="00CE276E" w:rsidRPr="00435D61">
                                <w:rPr>
                                  <w:rFonts w:cstheme="minorHAnsi"/>
                                  <w:color w:val="2C2139" w:themeColor="accent1" w:themeShade="BF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  <w:p w14:paraId="1CE1C730" w14:textId="5B2E6C65" w:rsidR="007A53B1" w:rsidRPr="0056453E" w:rsidRDefault="00C449DD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56453E">
                                <w:rPr>
                                  <w:rFonts w:cstheme="minorHAnsi"/>
                                  <w:b/>
                                  <w:bCs/>
                                  <w:color w:val="2C2139" w:themeColor="accent1" w:themeShade="BF"/>
                                  <w:sz w:val="44"/>
                                  <w:szCs w:val="44"/>
                                </w:rPr>
                                <w:br/>
                              </w:r>
                            </w:p>
                            <w:p w14:paraId="3CFEA3D5" w14:textId="0FE00284" w:rsidR="007A53B1" w:rsidRPr="0056453E" w:rsidRDefault="007A53B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FCD3728" w14:textId="1EC9ABA9" w:rsidR="007A53B1" w:rsidRDefault="007A53B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</w:pPr>
                            </w:p>
                            <w:p w14:paraId="39CB39BA" w14:textId="44726B6A" w:rsidR="007A53B1" w:rsidRDefault="007A53B1" w:rsidP="005F7A74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</w:pPr>
                            </w:p>
                            <w:p w14:paraId="748F88FD" w14:textId="418736B0" w:rsidR="007A53B1" w:rsidRDefault="007A53B1" w:rsidP="007A53B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</w:pPr>
                            </w:p>
                            <w:p w14:paraId="7B49E39D" w14:textId="5CADEA88" w:rsidR="007A53B1" w:rsidRDefault="007A53B1" w:rsidP="007A53B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</w:pPr>
                            </w:p>
                            <w:p w14:paraId="170B3DD9" w14:textId="77777777" w:rsidR="007A53B1" w:rsidRPr="007A53B1" w:rsidRDefault="007A53B1" w:rsidP="007A53B1">
                              <w:pPr>
                                <w:autoSpaceDE w:val="0"/>
                                <w:autoSpaceDN w:val="0"/>
                                <w:adjustRightInd w:val="0"/>
                                <w:spacing w:before="0" w:after="0" w:line="240" w:lineRule="auto"/>
                                <w:rPr>
                                  <w:rFonts w:ascii="Verdana" w:hAnsi="Verdana" w:cs="Verdana"/>
                                  <w:color w:val="49442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540000" tIns="360000" rIns="1080000" bIns="1440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E966C" id="_x0000_s1031" style="position:absolute;margin-left:0;margin-top:0;width:595.55pt;height:842.3pt;z-index:-251657216;mso-position-horizontal:left;mso-position-horizontal-relative:page;mso-position-vertical:top;mso-position-vertical-relative:page;mso-width-relative:margin;mso-height-relative:margin" coordsize="56700,8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">
                <o:lock v:ext="edit" aspectratio="t"/>
                <v:shape id="Free-form: Shape 58" o:spid="_x0000_s1032" style="position:absolute;width:56700;height:80190;visibility:visible;mso-wrap-style:square;v-text-anchor:middle" coordsize="5670042,801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" path="m,l5670043,r,8019003l,8019003,,xe" fillcolor="#311f54" stroked="f">
                  <v:stroke joinstyle="miter"/>
                  <v:path arrowok="t" o:connecttype="custom" o:connectlocs="0,0;5670043,0;5670043,8019003;0,8019003" o:connectangles="0,0,0,0"/>
                </v:shape>
                <v:shape id="Free-form: Shape 60" o:spid="_x0000_s1033" style="position:absolute;top:5319;width:44065;height:74790;visibility:visible;mso-wrap-style:square;v-text-anchor:middle" coordsize="4406550,74790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" adj="-11796480,,5400" path="m,l,7479030r4406551,l4406551,1481804c4406551,663416,3743135,95,2924747,95l,95,,xe" fillcolor="#fcb427" stroked="f">
                  <v:stroke joinstyle="miter"/>
                  <v:formulas/>
                  <v:path arrowok="t" o:connecttype="custom" o:connectlocs="0,0;0,7479030;4406551,7479030;4406551,1481804;2924747,95;0,95" o:connectangles="0,0,0,0,0,0" textboxrect="0,0,4406550,7479030"/>
                  <v:textbox inset="15mm,10mm,30mm,40mm">
                    <w:txbxContent>
                      <w:sdt>
                        <w:sdtPr>
                          <w:rPr>
                            <w:rFonts w:cstheme="minorHAnsi"/>
                          </w:rPr>
                          <w:id w:val="84501004"/>
                          <w15:appearance w15:val="hidden"/>
                        </w:sdtPr>
                        <w:sdtEndPr>
                          <w:rPr>
                            <w:color w:val="2C2139" w:themeColor="accent1" w:themeShade="BF"/>
                            <w:sz w:val="18"/>
                            <w:szCs w:val="18"/>
                          </w:rPr>
                        </w:sdtEndPr>
                        <w:sdtContent>
                          <w:p w14:paraId="3634C69E" w14:textId="77777777" w:rsidR="007A53B1" w:rsidRPr="0056453E" w:rsidRDefault="007A53B1" w:rsidP="00435D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theme="minorHAnsi"/>
                                <w:b/>
                                <w:bCs/>
                                <w:color w:val="2C2139" w:themeColor="accent1" w:themeShade="BF"/>
                                <w:sz w:val="44"/>
                                <w:szCs w:val="44"/>
                              </w:rPr>
                            </w:pPr>
                            <w:r w:rsidRPr="0056453E">
                              <w:rPr>
                                <w:rFonts w:cstheme="minorHAnsi"/>
                                <w:b/>
                                <w:bCs/>
                                <w:color w:val="2C2139" w:themeColor="accent1" w:themeShade="BF"/>
                                <w:sz w:val="44"/>
                                <w:szCs w:val="44"/>
                              </w:rPr>
                              <w:t>Alumnus of the Year Awards</w:t>
                            </w:r>
                          </w:p>
                          <w:p w14:paraId="22DB729A" w14:textId="66E2059E" w:rsidR="007A53B1" w:rsidRPr="0056453E" w:rsidRDefault="007A53B1" w:rsidP="00435D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</w:pP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20"/>
                                <w:szCs w:val="20"/>
                              </w:rPr>
                              <w:br/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The University of Southern Queensland (UniSQ) Alumnus of the Year Awards formally recognise our alumni for their achievement</w:t>
                            </w:r>
                            <w:r w:rsidR="00DA3037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s, both</w:t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 professional and personal</w:t>
                            </w:r>
                            <w:r w:rsidR="00DA3037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. Award categories rang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e from</w:t>
                            </w:r>
                            <w:r w:rsidR="00DA3037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professional excellence in a particular field, serving the community, </w:t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overcom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ing</w:t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 significant personal adversity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, to research.</w:t>
                            </w:r>
                          </w:p>
                          <w:p w14:paraId="19869CD4" w14:textId="648380FA" w:rsidR="00C449DD" w:rsidRPr="0056453E" w:rsidRDefault="007A53B1" w:rsidP="00435D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</w:pP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br/>
                              <w:t xml:space="preserve">The 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U</w:t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niversity is proud of its graduates and enjoys celebrating their successes. 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If you know of a University of Southern Queensland alumnus who is doing amazing things in their career, make sure you nominate them for the Alumnus of the Year Awards</w:t>
                            </w:r>
                            <w:r w:rsidR="004D1CD5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t xml:space="preserve"> and help us keep this tradition alive.</w:t>
                            </w:r>
                            <w:r w:rsidR="00C449DD" w:rsidRPr="0056453E">
                              <w:rPr>
                                <w:rFonts w:cstheme="minorHAnsi"/>
                                <w:color w:val="2C2139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sdtContent>
                      </w:sdt>
                      <w:p w14:paraId="7299D04C" w14:textId="5C3B283D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44"/>
                            <w:szCs w:val="44"/>
                          </w:rPr>
                          <w:t>Nomination Guidelines</w:t>
                        </w:r>
                      </w:p>
                      <w:p w14:paraId="11D8F0F8" w14:textId="7D49CE85" w:rsidR="003315C4" w:rsidRPr="0056453E" w:rsidRDefault="009D600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3315C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1. The </w:t>
                        </w:r>
                        <w:r w:rsidR="00CE276E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N</w:t>
                        </w:r>
                        <w:r w:rsidR="003315C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ominee must hold an awarded degree/diploma/graduate certificate from the</w:t>
                        </w:r>
                      </w:p>
                      <w:p w14:paraId="4AA10939" w14:textId="77777777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University of Southern Queensland or its predecessors - Queensland Institute of</w:t>
                        </w:r>
                      </w:p>
                      <w:p w14:paraId="1EEBB337" w14:textId="77777777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Technology- Darling Downs (QIT-DD), Darling Downs Institute of Advanced</w:t>
                        </w:r>
                      </w:p>
                      <w:p w14:paraId="534700D9" w14:textId="1F9F6C27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Education (DDIAE), or University College of Southern Queensland (UCSQ).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0515557F" w14:textId="075A86E7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2. Nominations for awards may be submitted by anyone; however, self-nomination will not be accepted.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1E7D9499" w14:textId="1C1A4E4A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3. </w:t>
                        </w:r>
                        <w:r w:rsidR="00A031E3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Written p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ermission must be obtained from the </w:t>
                        </w:r>
                        <w:r w:rsidR="00CE276E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N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ominee, prior to submitting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a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nomination.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55C92AD7" w14:textId="52135DEA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4. Current University of Southern Queensland 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s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taff are ineligible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for nomination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, except for the award categories, Alumni Award for Excellence in Research, and Alumni Community Service Award.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217D6CF9" w14:textId="66F08A91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5. Nominees need not be employed in their trained discipline.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6DF87102" w14:textId="75513F85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6. Nominees for the Young Alumnus of the Year must be 35 years of age or under, at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the closing date for nominations</w:t>
                        </w:r>
                        <w:r w:rsidR="003241C7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, 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midnight </w:t>
                        </w:r>
                        <w:r w:rsidR="003241C7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(AEST) </w:t>
                        </w:r>
                        <w:r w:rsidR="009D600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Friday 16 June 2023</w:t>
                        </w:r>
                        <w:r w:rsidR="003241C7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.</w:t>
                        </w:r>
                      </w:p>
                      <w:p w14:paraId="0FE51AE0" w14:textId="77777777" w:rsidR="003315C4" w:rsidRPr="0056453E" w:rsidRDefault="003A2820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44"/>
                            <w:szCs w:val="44"/>
                          </w:rPr>
                        </w:pPr>
                        <w:r w:rsidRPr="0056453E">
                          <w:rPr>
                            <w:rFonts w:cstheme="minorHAnsi"/>
                          </w:rPr>
                          <w:br/>
                        </w:r>
                        <w:r w:rsidR="003315C4"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44"/>
                            <w:szCs w:val="44"/>
                          </w:rPr>
                          <w:t>Definitions</w:t>
                        </w:r>
                      </w:p>
                      <w:p w14:paraId="5E3E99D5" w14:textId="2C840190" w:rsidR="003315C4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</w:p>
                      <w:p w14:paraId="4A6D89E6" w14:textId="77777777" w:rsidR="00137969" w:rsidRPr="0056453E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Alumnus: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An individual who has graduated from an award academic program at the University of Southern Queensland (UniSQ/USQ), or its predecessor institutions ((Queensland Institute of Technology - Darling Downs (QIT-DD), Darling Downs Institute of Advanced Education (DDIAE), or University College of Southern Queensland (UCSQ)), as a domestic or international undergraduate and/or postgraduate student.</w:t>
                        </w:r>
                      </w:p>
                      <w:p w14:paraId="0791A5B1" w14:textId="77777777" w:rsidR="00137969" w:rsidRPr="0056453E" w:rsidRDefault="00137969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</w:p>
                      <w:p w14:paraId="22A05F2A" w14:textId="6339FA25" w:rsidR="003315C4" w:rsidRPr="0056453E" w:rsidRDefault="00137969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Nominator: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The person who nominates another person for an Alumnus of the Year Award 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>Nominee: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The person being nominated for an Alumnus of the Year Award.</w:t>
                        </w: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</w:p>
                      <w:p w14:paraId="3B0C4615" w14:textId="3F9A4D2C" w:rsidR="007E62EF" w:rsidRPr="004B22ED" w:rsidRDefault="003315C4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Year of graduation: </w:t>
                        </w:r>
                        <w:r w:rsidR="00137969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he year noted on the degree certificate/</w:t>
                        </w:r>
                        <w:proofErr w:type="spellStart"/>
                        <w:r w:rsidR="00575C34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t</w:t>
                        </w:r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estamur</w:t>
                        </w:r>
                        <w:proofErr w:type="spellEnd"/>
                        <w:r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 xml:space="preserve"> received upon graduating</w:t>
                        </w:r>
                        <w:r w:rsidR="00137969" w:rsidRPr="0056453E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t>.</w:t>
                        </w:r>
                        <w:r w:rsidR="004B22ED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4B22ED">
                          <w:rPr>
                            <w:rFonts w:cstheme="minorHAnsi"/>
                            <w:color w:val="2C2139" w:themeColor="accent1" w:themeShade="BF"/>
                            <w:sz w:val="18"/>
                            <w:szCs w:val="18"/>
                          </w:rPr>
                          <w:br/>
                        </w:r>
                        <w:r w:rsidR="007E62EF" w:rsidRPr="0056453E">
                          <w:rPr>
                            <w:rFonts w:cstheme="minorHAnsi"/>
                            <w:b/>
                            <w:bCs/>
                            <w:color w:val="2C2139"/>
                            <w:sz w:val="44"/>
                            <w:szCs w:val="44"/>
                          </w:rPr>
                          <w:t>Important dates</w:t>
                        </w:r>
                        <w:r w:rsidR="00435D61">
                          <w:rPr>
                            <w:rFonts w:cstheme="minorHAnsi"/>
                            <w:b/>
                            <w:bCs/>
                            <w:color w:val="2C2139"/>
                            <w:sz w:val="44"/>
                            <w:szCs w:val="44"/>
                          </w:rPr>
                          <w:br/>
                        </w:r>
                      </w:p>
                      <w:p w14:paraId="1F013802" w14:textId="45D6247C" w:rsidR="00CE276E" w:rsidRPr="00435D61" w:rsidRDefault="007E62EF" w:rsidP="00435D6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theme="minorHAnsi"/>
                            <w:color w:val="2C2139" w:themeColor="accent1" w:themeShade="BF"/>
                            <w:sz w:val="16"/>
                            <w:szCs w:val="16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/>
                            <w:sz w:val="18"/>
                            <w:szCs w:val="18"/>
                          </w:rPr>
                          <w:t>Nominations ope</w:t>
                        </w:r>
                        <w:r w:rsidR="005F7A74">
                          <w:rPr>
                            <w:rFonts w:cstheme="minorHAnsi"/>
                            <w:b/>
                            <w:bCs/>
                            <w:color w:val="2C2139"/>
                            <w:sz w:val="18"/>
                            <w:szCs w:val="18"/>
                          </w:rPr>
                          <w:t xml:space="preserve">n           </w:t>
                        </w:r>
                        <w:r w:rsidRPr="0056453E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>Wednesday 1 March 2023</w:t>
                        </w:r>
                        <w:r w:rsidRPr="0056453E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br/>
                        </w:r>
                        <w:r w:rsidRPr="0056453E">
                          <w:rPr>
                            <w:rFonts w:cstheme="minorHAnsi"/>
                            <w:b/>
                            <w:bCs/>
                            <w:color w:val="2C2139"/>
                            <w:sz w:val="18"/>
                            <w:szCs w:val="18"/>
                          </w:rPr>
                          <w:t>Nominations close</w:t>
                        </w:r>
                        <w:r w:rsidRPr="0056453E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 xml:space="preserve">  </w:t>
                        </w:r>
                        <w:r w:rsidR="00095730" w:rsidRPr="0056453E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 xml:space="preserve">  </w:t>
                        </w:r>
                        <w:r w:rsidR="005F7A74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 xml:space="preserve">       </w:t>
                        </w:r>
                        <w:r w:rsidRPr="0056453E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>Midnight (EAST) 16 June 2023</w:t>
                        </w:r>
                        <w:r w:rsidR="00435D61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t xml:space="preserve"> </w:t>
                        </w:r>
                        <w:r w:rsidR="00435D61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br/>
                        </w:r>
                        <w:r w:rsidR="00435D61">
                          <w:rPr>
                            <w:rFonts w:cstheme="minorHAnsi"/>
                            <w:color w:val="2C2139"/>
                            <w:sz w:val="18"/>
                            <w:szCs w:val="18"/>
                          </w:rPr>
                          <w:br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instrText>PAGE   \* MERGEFORMAT</w:instrText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B32B02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t xml:space="preserve"> | </w:t>
                        </w:r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"/>
                            <w:id w:val="-114525459"/>
                            <w:placeholder>
                              <w:docPart w:val="B7CD4EC6263F47219A70427F3E3BD96C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 w:rsidR="00435D61" w:rsidRPr="00435D61">
                              <w:rPr>
                                <w:sz w:val="16"/>
                                <w:szCs w:val="16"/>
                              </w:rPr>
                              <w:t>2023 Alumnus of the Year Nomination Pack</w:t>
                            </w:r>
                          </w:sdtContent>
                        </w:sdt>
                        <w:r w:rsidR="00435D61" w:rsidRPr="00435D61">
                          <w:rPr>
                            <w:rFonts w:cstheme="minorHAnsi"/>
                            <w:color w:val="2C2139"/>
                            <w:sz w:val="16"/>
                            <w:szCs w:val="16"/>
                          </w:rPr>
                          <w:br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instrText>PAGE   \* MERGEFORMAT</w:instrText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B32B02">
                          <w:rPr>
                            <w:noProof/>
                            <w:sz w:val="16"/>
                            <w:szCs w:val="16"/>
                          </w:rPr>
                          <w:t>3</w:t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 w:rsidR="00435D61" w:rsidRPr="00435D61">
                          <w:rPr>
                            <w:sz w:val="16"/>
                            <w:szCs w:val="16"/>
                          </w:rPr>
                          <w:t xml:space="preserve"> | </w:t>
                        </w:r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"/>
                            <w:id w:val="-482537485"/>
                            <w:placeholder>
                              <w:docPart w:val="29C3482DED4547A587E6E8B9DC1783D8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 w:rsidR="00435D61" w:rsidRPr="00435D61">
                              <w:rPr>
                                <w:sz w:val="16"/>
                                <w:szCs w:val="16"/>
                              </w:rPr>
                              <w:t>2023 Alumnus of the Year Nomination Pack</w:t>
                            </w:r>
                          </w:sdtContent>
                        </w:sdt>
                        <w:r w:rsidR="00CE276E" w:rsidRPr="00435D61">
                          <w:rPr>
                            <w:rFonts w:cstheme="minorHAnsi"/>
                            <w:color w:val="2C2139" w:themeColor="accent1" w:themeShade="BF"/>
                            <w:sz w:val="16"/>
                            <w:szCs w:val="16"/>
                          </w:rPr>
                          <w:br/>
                        </w:r>
                      </w:p>
                      <w:p w14:paraId="1CE1C730" w14:textId="5B2E6C65" w:rsidR="007A53B1" w:rsidRPr="0056453E" w:rsidRDefault="00C449DD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ascii="Arial" w:hAnsi="Arial" w:cs="Arial"/>
                          </w:rPr>
                        </w:pPr>
                        <w:r w:rsidRPr="0056453E">
                          <w:rPr>
                            <w:rFonts w:cstheme="minorHAnsi"/>
                            <w:b/>
                            <w:bCs/>
                            <w:color w:val="2C2139" w:themeColor="accent1" w:themeShade="BF"/>
                            <w:sz w:val="44"/>
                            <w:szCs w:val="44"/>
                          </w:rPr>
                          <w:br/>
                        </w:r>
                      </w:p>
                      <w:p w14:paraId="3CFEA3D5" w14:textId="0FE00284" w:rsidR="007A53B1" w:rsidRPr="0056453E" w:rsidRDefault="007A53B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  <w:p w14:paraId="1FCD3728" w14:textId="1EC9ABA9" w:rsidR="007A53B1" w:rsidRDefault="007A53B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</w:pPr>
                      </w:p>
                      <w:p w14:paraId="39CB39BA" w14:textId="44726B6A" w:rsidR="007A53B1" w:rsidRDefault="007A53B1" w:rsidP="005F7A74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</w:pPr>
                      </w:p>
                      <w:p w14:paraId="748F88FD" w14:textId="418736B0" w:rsidR="007A53B1" w:rsidRDefault="007A53B1" w:rsidP="007A53B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</w:pPr>
                      </w:p>
                      <w:p w14:paraId="7B49E39D" w14:textId="5CADEA88" w:rsidR="007A53B1" w:rsidRDefault="007A53B1" w:rsidP="007A53B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</w:pPr>
                      </w:p>
                      <w:p w14:paraId="170B3DD9" w14:textId="77777777" w:rsidR="007A53B1" w:rsidRPr="007A53B1" w:rsidRDefault="007A53B1" w:rsidP="007A53B1">
                        <w:pPr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ascii="Verdana" w:hAnsi="Verdana" w:cs="Verdana"/>
                            <w:color w:val="49442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page" anchory="page"/>
                <w10:anchorlock/>
              </v:group>
            </w:pict>
          </mc:Fallback>
        </mc:AlternateContent>
      </w:r>
      <w:r>
        <w:rPr>
          <w:rFonts w:cstheme="minorHAnsi"/>
          <w:b/>
          <w:bCs/>
          <w:color w:val="2C2139" w:themeColor="accent1" w:themeShade="BF"/>
          <w:sz w:val="44"/>
          <w:szCs w:val="44"/>
        </w:rPr>
        <w:br/>
      </w:r>
      <w:r w:rsidR="00B13C79" w:rsidRPr="00FC63F0">
        <w:rPr>
          <w:rFonts w:cstheme="minorHAnsi"/>
          <w:b/>
          <w:bCs/>
          <w:color w:val="2C2139" w:themeColor="accent1" w:themeShade="BF"/>
          <w:sz w:val="44"/>
          <w:szCs w:val="44"/>
        </w:rPr>
        <w:lastRenderedPageBreak/>
        <w:t>2023 Alumnus of the Year</w:t>
      </w:r>
      <w:r w:rsidR="00B13C79">
        <w:rPr>
          <w:rFonts w:cstheme="minorHAnsi"/>
          <w:b/>
          <w:bCs/>
          <w:color w:val="2C2139" w:themeColor="accent1" w:themeShade="BF"/>
          <w:sz w:val="44"/>
          <w:szCs w:val="44"/>
        </w:rPr>
        <w:t xml:space="preserve"> </w:t>
      </w:r>
      <w:r w:rsidR="00B13C79" w:rsidRPr="00FC63F0">
        <w:rPr>
          <w:rFonts w:cstheme="minorHAnsi"/>
          <w:b/>
          <w:bCs/>
          <w:color w:val="2C2139" w:themeColor="accent1" w:themeShade="BF"/>
          <w:sz w:val="44"/>
          <w:szCs w:val="44"/>
        </w:rPr>
        <w:t>Nomination</w:t>
      </w:r>
      <w:r w:rsidR="00B13C79">
        <w:rPr>
          <w:rFonts w:cstheme="minorHAnsi"/>
          <w:b/>
          <w:bCs/>
          <w:color w:val="2C2139" w:themeColor="accent1" w:themeShade="BF"/>
          <w:sz w:val="44"/>
          <w:szCs w:val="44"/>
        </w:rPr>
        <w:t xml:space="preserve"> </w:t>
      </w:r>
      <w:r w:rsidR="00B13C79">
        <w:rPr>
          <w:rFonts w:cstheme="minorHAnsi"/>
          <w:sz w:val="20"/>
          <w:szCs w:val="20"/>
        </w:rPr>
        <w:br/>
      </w:r>
      <w:r w:rsidR="00D96915">
        <w:br/>
      </w:r>
      <w:r w:rsidR="00B13C79" w:rsidRPr="0029768D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>Please check all nomination details</w:t>
      </w:r>
      <w:r w:rsidR="00B13C79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 xml:space="preserve"> are correct</w:t>
      </w:r>
      <w:r w:rsidR="00B13C79" w:rsidRPr="0029768D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 xml:space="preserve"> before submitting</w:t>
      </w:r>
      <w:r w:rsidR="00B13C79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 xml:space="preserve"> this form</w:t>
      </w:r>
      <w:r w:rsidR="00B13C79" w:rsidRPr="0029768D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 xml:space="preserve"> to </w:t>
      </w:r>
      <w:hyperlink r:id="rId18" w:history="1">
        <w:r w:rsidR="00B13C79" w:rsidRPr="0029768D">
          <w:rPr>
            <w:rStyle w:val="Hyperlink"/>
            <w:rFonts w:ascii="Arial" w:hAnsi="Arial" w:cs="Arial"/>
            <w:b/>
            <w:bCs/>
            <w:sz w:val="18"/>
            <w:szCs w:val="18"/>
          </w:rPr>
          <w:t>alumni@usq.edu.au</w:t>
        </w:r>
      </w:hyperlink>
      <w:r w:rsidR="00B13C79" w:rsidRPr="0029768D">
        <w:rPr>
          <w:rFonts w:ascii="Arial" w:hAnsi="Arial" w:cs="Arial"/>
          <w:b/>
          <w:bCs/>
          <w:color w:val="2C2139" w:themeColor="accent1" w:themeShade="BF"/>
          <w:sz w:val="18"/>
          <w:szCs w:val="18"/>
        </w:rPr>
        <w:t xml:space="preserve"> with supporting </w:t>
      </w:r>
      <w:r w:rsidR="00B13C79" w:rsidRPr="003D072A">
        <w:rPr>
          <w:rFonts w:ascii="Arial" w:hAnsi="Arial" w:cs="Arial"/>
          <w:b/>
          <w:bCs/>
          <w:sz w:val="18"/>
          <w:szCs w:val="18"/>
        </w:rPr>
        <w:t>documentation before midnight (AEST) Friday 16 June 2023.</w:t>
      </w:r>
      <w:r w:rsidR="00071A14">
        <w:rPr>
          <w:rFonts w:ascii="Arial" w:hAnsi="Arial" w:cs="Arial"/>
          <w:b/>
          <w:bCs/>
          <w:sz w:val="18"/>
          <w:szCs w:val="18"/>
        </w:rPr>
        <w:t xml:space="preserve"> </w:t>
      </w:r>
      <w:r w:rsidR="00D96915">
        <w:rPr>
          <w:rFonts w:ascii="Arial" w:hAnsi="Arial" w:cs="Arial"/>
          <w:b/>
          <w:bCs/>
          <w:sz w:val="18"/>
          <w:szCs w:val="18"/>
        </w:rPr>
        <w:br/>
      </w:r>
    </w:p>
    <w:p w14:paraId="37DE3F0C" w14:textId="02026BEC" w:rsidR="00B13C79" w:rsidRPr="000A2120" w:rsidRDefault="000A2120" w:rsidP="000A2120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2C2139" w:themeColor="accent1" w:themeShade="BF"/>
          <w:sz w:val="24"/>
          <w:szCs w:val="24"/>
        </w:rPr>
      </w:pPr>
      <w:r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1. </w:t>
      </w:r>
      <w:r w:rsidR="00B13C79" w:rsidRPr="000A2120">
        <w:rPr>
          <w:rFonts w:cstheme="minorHAnsi"/>
          <w:b/>
          <w:bCs/>
          <w:color w:val="2C2139" w:themeColor="accent1" w:themeShade="BF"/>
          <w:sz w:val="24"/>
          <w:szCs w:val="24"/>
        </w:rPr>
        <w:t>Select a Nomination Category/Categories:</w:t>
      </w:r>
    </w:p>
    <w:p w14:paraId="42A2DAAE" w14:textId="77777777" w:rsidR="00C60870" w:rsidRDefault="00C60870" w:rsidP="005F7A74">
      <w:pPr>
        <w:autoSpaceDE w:val="0"/>
        <w:autoSpaceDN w:val="0"/>
        <w:adjustRightInd w:val="0"/>
        <w:spacing w:before="0" w:after="0" w:line="240" w:lineRule="auto"/>
        <w:rPr>
          <w:rFonts w:cstheme="minorHAnsi"/>
          <w:color w:val="2C2139" w:themeColor="accent1" w:themeShade="BF"/>
          <w:sz w:val="18"/>
          <w:szCs w:val="18"/>
        </w:rPr>
      </w:pPr>
    </w:p>
    <w:tbl>
      <w:tblPr>
        <w:tblStyle w:val="USQDefaulttable1"/>
        <w:tblW w:w="10206" w:type="dxa"/>
        <w:jc w:val="center"/>
        <w:tblLook w:val="0420" w:firstRow="1" w:lastRow="0" w:firstColumn="0" w:lastColumn="0" w:noHBand="0" w:noVBand="1"/>
      </w:tblPr>
      <w:tblGrid>
        <w:gridCol w:w="2410"/>
        <w:gridCol w:w="7796"/>
      </w:tblGrid>
      <w:tr w:rsidR="00C60870" w:rsidRPr="00FC63F0" w14:paraId="4CD33538" w14:textId="77777777" w:rsidTr="00B13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10" w:type="dxa"/>
          </w:tcPr>
          <w:p w14:paraId="58F00E41" w14:textId="4EAB8EF1" w:rsidR="00C60870" w:rsidRPr="00FC63F0" w:rsidRDefault="002F1950" w:rsidP="005F7A74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Check </w:t>
            </w:r>
            <w:r w:rsidR="00CB0C77">
              <w:rPr>
                <w:rFonts w:cstheme="minorHAnsi"/>
                <w:bCs/>
                <w:sz w:val="18"/>
                <w:szCs w:val="18"/>
              </w:rPr>
              <w:t>a single box, or multiple boxes if you are nominating for more than one award category</w:t>
            </w:r>
          </w:p>
        </w:tc>
        <w:tc>
          <w:tcPr>
            <w:tcW w:w="7796" w:type="dxa"/>
          </w:tcPr>
          <w:p w14:paraId="0C5FA896" w14:textId="43C830D1" w:rsidR="00C60870" w:rsidRPr="00FC63F0" w:rsidRDefault="002F1950" w:rsidP="005F7A74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Award Categories</w:t>
            </w:r>
          </w:p>
        </w:tc>
      </w:tr>
      <w:tr w:rsidR="00C60870" w:rsidRPr="00FC63F0" w14:paraId="52E3E76A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1849546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5DAD7E0F" w14:textId="16DB6B09" w:rsidR="00C60870" w:rsidRPr="00FC63F0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63C9E1AF" w14:textId="5F87EAE0" w:rsidR="00C60870" w:rsidRPr="00FC63F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Business &amp; Enterprise</w:t>
            </w:r>
          </w:p>
        </w:tc>
      </w:tr>
      <w:tr w:rsidR="00C60870" w:rsidRPr="00E36407" w14:paraId="23554BEC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484326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0C31BC7B" w14:textId="7ED96851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6B186E88" w14:textId="5DBE1065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Creative Industries &amp; Humanities</w:t>
            </w:r>
          </w:p>
        </w:tc>
      </w:tr>
      <w:tr w:rsidR="00C60870" w:rsidRPr="00E36407" w14:paraId="24A35BE8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259527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1A4E6199" w14:textId="0F519719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4C02DB49" w14:textId="66B58BB8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Education</w:t>
            </w:r>
          </w:p>
        </w:tc>
      </w:tr>
      <w:tr w:rsidR="00C60870" w:rsidRPr="00E36407" w14:paraId="1224814B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1665850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2A09ABB3" w14:textId="330F4CAC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500CB264" w14:textId="77BB4791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Health &amp; Wellbeing</w:t>
            </w:r>
          </w:p>
        </w:tc>
      </w:tr>
      <w:tr w:rsidR="00C60870" w:rsidRPr="00E36407" w14:paraId="0DEF077C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12419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1D80E15B" w14:textId="16329139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745221FE" w14:textId="09A77189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Law &amp; Justice</w:t>
            </w:r>
          </w:p>
        </w:tc>
      </w:tr>
      <w:tr w:rsidR="00C60870" w:rsidRPr="00E36407" w14:paraId="185B28A8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211894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25FEDD6A" w14:textId="78BC4A88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3D80FC48" w14:textId="7C4A7AB3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Outstanding Alumnus in Science &amp; Engineering</w:t>
            </w:r>
          </w:p>
        </w:tc>
      </w:tr>
      <w:tr w:rsidR="00C60870" w:rsidRPr="00E36407" w14:paraId="75FF4BE2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114897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226DBFCC" w14:textId="07C0B3F9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6763AD61" w14:textId="22C92763" w:rsidR="00C60870" w:rsidRPr="00FC63F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 xml:space="preserve">Young Alumnus of the Year </w:t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br/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(Must be under 35 years of age)</w:t>
            </w:r>
          </w:p>
        </w:tc>
      </w:tr>
      <w:tr w:rsidR="00C60870" w:rsidRPr="00E36407" w14:paraId="2C8FA937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585850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10E68498" w14:textId="1A5591F3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76797523" w14:textId="7EE7E16A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 xml:space="preserve">International Alumnus of the Year </w:t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br/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(Must live or work outside Australia)</w:t>
            </w:r>
          </w:p>
        </w:tc>
      </w:tr>
      <w:tr w:rsidR="00C60870" w:rsidRPr="00E36407" w14:paraId="4E49A5C0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632792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1E5B733B" w14:textId="2D099429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35606684" w14:textId="6A6E26B7" w:rsidR="00C60870" w:rsidRPr="00C6087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Alumni Award for Excellence in Research</w:t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br/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t>(</w:t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This category is</w:t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t xml:space="preserve"> also </w:t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open to UniSQ staff who are alumni of the University</w:t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t>)</w:t>
            </w:r>
          </w:p>
        </w:tc>
      </w:tr>
      <w:tr w:rsidR="00C60870" w:rsidRPr="00E36407" w14:paraId="1D534779" w14:textId="77777777" w:rsidTr="00B13C79">
        <w:trPr>
          <w:jc w:val="center"/>
        </w:trPr>
        <w:sdt>
          <w:sdtPr>
            <w:rPr>
              <w:rFonts w:ascii="Arial" w:hAnsi="Arial" w:cs="Arial"/>
              <w:sz w:val="28"/>
              <w:szCs w:val="28"/>
            </w:rPr>
            <w:id w:val="-1615209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7A68A1BF" w14:textId="351EA7E9" w:rsidR="00C60870" w:rsidRPr="00BE0C7F" w:rsidRDefault="00B13C79" w:rsidP="00BE0C7F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7FC52CEB" w14:textId="77777777" w:rsidR="00C60870" w:rsidRPr="00FC63F0" w:rsidRDefault="00C60870" w:rsidP="00C60870">
            <w:pPr>
              <w:tabs>
                <w:tab w:val="left" w:pos="292"/>
              </w:tabs>
              <w:kinsoku w:val="0"/>
              <w:overflowPunct w:val="0"/>
              <w:autoSpaceDE w:val="0"/>
              <w:autoSpaceDN w:val="0"/>
              <w:adjustRightInd w:val="0"/>
              <w:spacing w:before="0" w:after="0" w:line="240" w:lineRule="auto"/>
              <w:rPr>
                <w:rFonts w:cstheme="minorHAnsi"/>
                <w:color w:val="2C2139" w:themeColor="accent1" w:themeShade="BF"/>
                <w:sz w:val="18"/>
                <w:szCs w:val="18"/>
              </w:rPr>
            </w:pP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Alumni Community Service Award</w:t>
            </w:r>
          </w:p>
          <w:p w14:paraId="1B1204EA" w14:textId="1ED0178B" w:rsidR="00C60870" w:rsidRPr="00E36407" w:rsidRDefault="00C60870" w:rsidP="00C6087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t>(</w:t>
            </w:r>
            <w:r w:rsidRPr="00FC63F0">
              <w:rPr>
                <w:rFonts w:cstheme="minorHAnsi"/>
                <w:color w:val="2C2139" w:themeColor="accent1" w:themeShade="BF"/>
                <w:sz w:val="18"/>
                <w:szCs w:val="18"/>
              </w:rPr>
              <w:t>This category is also open to UniSQ staff who are alumni of the University</w:t>
            </w:r>
            <w:r>
              <w:rPr>
                <w:rFonts w:cstheme="minorHAnsi"/>
                <w:color w:val="2C2139" w:themeColor="accent1" w:themeShade="BF"/>
                <w:sz w:val="18"/>
                <w:szCs w:val="18"/>
              </w:rPr>
              <w:t>)</w:t>
            </w:r>
          </w:p>
        </w:tc>
      </w:tr>
    </w:tbl>
    <w:p w14:paraId="56453EEB" w14:textId="77777777" w:rsidR="005F7A74" w:rsidRDefault="005F7A74" w:rsidP="00C60870">
      <w:pPr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color w:val="2C2139" w:themeColor="accent1" w:themeShade="BF"/>
          <w:sz w:val="24"/>
          <w:szCs w:val="24"/>
        </w:rPr>
      </w:pPr>
    </w:p>
    <w:p w14:paraId="35AE4626" w14:textId="234F4F77" w:rsidR="00FC63F0" w:rsidRPr="004326D7" w:rsidRDefault="000A2120" w:rsidP="00C60870">
      <w:pPr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color w:val="2C2139" w:themeColor="accent1" w:themeShade="BF"/>
          <w:sz w:val="24"/>
          <w:szCs w:val="24"/>
        </w:rPr>
      </w:pPr>
      <w:r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2. </w:t>
      </w:r>
      <w:r w:rsidR="004326D7" w:rsidRPr="004326D7">
        <w:rPr>
          <w:rFonts w:cstheme="minorHAnsi"/>
          <w:b/>
          <w:bCs/>
          <w:color w:val="2C2139" w:themeColor="accent1" w:themeShade="BF"/>
          <w:sz w:val="24"/>
          <w:szCs w:val="24"/>
        </w:rPr>
        <w:t>Provide Nominee Information:</w:t>
      </w:r>
      <w:r w:rsidR="004326D7" w:rsidRPr="004326D7">
        <w:rPr>
          <w:rFonts w:cstheme="minorHAnsi"/>
          <w:b/>
          <w:bCs/>
          <w:color w:val="2C2139" w:themeColor="accent1" w:themeShade="BF"/>
          <w:sz w:val="24"/>
          <w:szCs w:val="24"/>
        </w:rPr>
        <w:br/>
      </w:r>
    </w:p>
    <w:tbl>
      <w:tblPr>
        <w:tblStyle w:val="USQDefaulttable1"/>
        <w:tblW w:w="10206" w:type="dxa"/>
        <w:tblLook w:val="0420" w:firstRow="1" w:lastRow="0" w:firstColumn="0" w:lastColumn="0" w:noHBand="0" w:noVBand="1"/>
      </w:tblPr>
      <w:tblGrid>
        <w:gridCol w:w="2410"/>
        <w:gridCol w:w="7796"/>
      </w:tblGrid>
      <w:tr w:rsidR="00FC63F0" w:rsidRPr="00E36407" w14:paraId="7997BD97" w14:textId="77777777" w:rsidTr="00750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79C5F179" w14:textId="33F005BE" w:rsidR="00FC63F0" w:rsidRPr="00FC63F0" w:rsidRDefault="00CC3A65" w:rsidP="00FC63F0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 w:rsidRPr="00E36407">
              <w:rPr>
                <w:rFonts w:cstheme="minorHAnsi"/>
                <w:bCs/>
                <w:sz w:val="18"/>
                <w:szCs w:val="18"/>
              </w:rPr>
              <w:t xml:space="preserve">Award Nominee </w:t>
            </w:r>
          </w:p>
        </w:tc>
        <w:tc>
          <w:tcPr>
            <w:tcW w:w="7796" w:type="dxa"/>
          </w:tcPr>
          <w:p w14:paraId="39CDAEB6" w14:textId="6300AAA3" w:rsidR="00FC63F0" w:rsidRPr="00FC63F0" w:rsidRDefault="00035AE8" w:rsidP="00FC63F0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Please complete all fields</w:t>
            </w:r>
          </w:p>
        </w:tc>
      </w:tr>
      <w:tr w:rsidR="00FC63F0" w:rsidRPr="00FC63F0" w14:paraId="6FF4A6B6" w14:textId="77777777" w:rsidTr="00750CDF">
        <w:tc>
          <w:tcPr>
            <w:tcW w:w="2410" w:type="dxa"/>
          </w:tcPr>
          <w:p w14:paraId="3FE1123C" w14:textId="1576AF5D" w:rsidR="00FC63F0" w:rsidRPr="00FC63F0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Nominee’s Full Name</w:t>
            </w:r>
            <w:r w:rsidRPr="00E36407">
              <w:rPr>
                <w:rFonts w:cstheme="minorHAnsi"/>
                <w:sz w:val="18"/>
                <w:szCs w:val="18"/>
              </w:rPr>
              <w:br/>
              <w:t>(first, middle, surname)</w:t>
            </w:r>
          </w:p>
        </w:tc>
        <w:tc>
          <w:tcPr>
            <w:tcW w:w="7796" w:type="dxa"/>
          </w:tcPr>
          <w:p w14:paraId="38855FC3" w14:textId="0FF7BF38" w:rsidR="00FC63F0" w:rsidRPr="00FC63F0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724288281"/>
                <w:placeholder>
                  <w:docPart w:val="B8A7204FEDF84269B2C375769A58642A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-1243635053"/>
                    <w:placeholder>
                      <w:docPart w:val="2004AE02733842F5887BF65F377D67C8"/>
                    </w:placeholder>
                    <w:showingPlcHdr/>
                  </w:sdtPr>
                  <w:sdtEndPr/>
                  <w:sdtContent>
                    <w:r w:rsidR="00707CDB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FC63F0" w:rsidRPr="00FC63F0" w14:paraId="661D53C6" w14:textId="77777777" w:rsidTr="00750CDF">
        <w:tc>
          <w:tcPr>
            <w:tcW w:w="2410" w:type="dxa"/>
          </w:tcPr>
          <w:p w14:paraId="4A7220B1" w14:textId="3E11FEA2" w:rsidR="00FC63F0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Email Address</w:t>
            </w:r>
          </w:p>
        </w:tc>
        <w:tc>
          <w:tcPr>
            <w:tcW w:w="7796" w:type="dxa"/>
          </w:tcPr>
          <w:p w14:paraId="175D01DE" w14:textId="01FB3EDA" w:rsidR="00FC63F0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811596674"/>
                <w:placeholder>
                  <w:docPart w:val="3999932F41A447929E7048700888E3B4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-280420912"/>
                    <w:placeholder>
                      <w:docPart w:val="FC90488D7EBD43FEB42E2E34525AAE40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FC63F0" w:rsidRPr="00FC63F0" w14:paraId="3FDC52DA" w14:textId="77777777" w:rsidTr="00750CDF">
        <w:tc>
          <w:tcPr>
            <w:tcW w:w="2410" w:type="dxa"/>
          </w:tcPr>
          <w:p w14:paraId="27E82531" w14:textId="77F8F155" w:rsidR="00FC63F0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Mobile Phone</w:t>
            </w:r>
          </w:p>
        </w:tc>
        <w:tc>
          <w:tcPr>
            <w:tcW w:w="7796" w:type="dxa"/>
          </w:tcPr>
          <w:p w14:paraId="0FE784BF" w14:textId="3C9F7CD2" w:rsidR="00FC63F0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2074888017"/>
                <w:placeholder>
                  <w:docPart w:val="2711666D4FF644F3A0733AC84A898A5D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1727251242"/>
                    <w:placeholder>
                      <w:docPart w:val="F1606F90AC864C1D9C69CA5B5D7AAB5B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FC63F0" w:rsidRPr="00FC63F0" w14:paraId="55968F50" w14:textId="77777777" w:rsidTr="00750CDF">
        <w:tc>
          <w:tcPr>
            <w:tcW w:w="2410" w:type="dxa"/>
          </w:tcPr>
          <w:p w14:paraId="2D434194" w14:textId="00D01E36" w:rsidR="00FC63F0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Mailing Address</w:t>
            </w:r>
          </w:p>
        </w:tc>
        <w:tc>
          <w:tcPr>
            <w:tcW w:w="7796" w:type="dxa"/>
          </w:tcPr>
          <w:p w14:paraId="0837892F" w14:textId="4BF6CB10" w:rsidR="00FC63F0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457877354"/>
                <w:placeholder>
                  <w:docPart w:val="C48E9781192C40688ED12632D66297F4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-1666701060"/>
                    <w:placeholder>
                      <w:docPart w:val="F4077CBF5E8E4004B247660EF827DB01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137969" w:rsidRPr="00FC63F0" w14:paraId="6B526935" w14:textId="77777777" w:rsidTr="00750CDF">
        <w:tc>
          <w:tcPr>
            <w:tcW w:w="2410" w:type="dxa"/>
          </w:tcPr>
          <w:p w14:paraId="5BE77D7A" w14:textId="21CB5EB8" w:rsidR="00137969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Date of Birth</w:t>
            </w:r>
            <w:r w:rsidRPr="00E36407">
              <w:rPr>
                <w:rFonts w:cstheme="minorHAnsi"/>
                <w:sz w:val="18"/>
                <w:szCs w:val="18"/>
              </w:rPr>
              <w:br/>
              <w:t>(dd/mm/</w:t>
            </w:r>
            <w:proofErr w:type="spellStart"/>
            <w:r w:rsidRPr="00E36407">
              <w:rPr>
                <w:rFonts w:cstheme="minorHAnsi"/>
                <w:sz w:val="18"/>
                <w:szCs w:val="18"/>
              </w:rPr>
              <w:t>yyyy</w:t>
            </w:r>
            <w:proofErr w:type="spellEnd"/>
            <w:r w:rsidRPr="00E36407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7796" w:type="dxa"/>
          </w:tcPr>
          <w:p w14:paraId="5AC5A4DC" w14:textId="7C0D1F2F" w:rsidR="00137969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1423403"/>
                <w:placeholder>
                  <w:docPart w:val="83D376279CB747DEAE4EC0AAB75FDA39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-1322956083"/>
                    <w:placeholder>
                      <w:docPart w:val="BC7941732EBD44239C6C1C27C0009153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137969" w:rsidRPr="00FC63F0" w14:paraId="0397FCF4" w14:textId="77777777" w:rsidTr="00750CDF">
        <w:tc>
          <w:tcPr>
            <w:tcW w:w="2410" w:type="dxa"/>
          </w:tcPr>
          <w:p w14:paraId="35E6E32E" w14:textId="3493721B" w:rsidR="00137969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Uni</w:t>
            </w:r>
            <w:r w:rsidR="00035AE8">
              <w:rPr>
                <w:rFonts w:cstheme="minorHAnsi"/>
                <w:sz w:val="18"/>
                <w:szCs w:val="18"/>
              </w:rPr>
              <w:t xml:space="preserve">versity of Southern Queensland </w:t>
            </w:r>
            <w:r w:rsidR="005C24CF">
              <w:rPr>
                <w:rFonts w:cstheme="minorHAnsi"/>
                <w:sz w:val="18"/>
                <w:szCs w:val="18"/>
              </w:rPr>
              <w:t>q</w:t>
            </w:r>
            <w:r w:rsidRPr="00E36407">
              <w:rPr>
                <w:rFonts w:cstheme="minorHAnsi"/>
                <w:sz w:val="18"/>
                <w:szCs w:val="18"/>
              </w:rPr>
              <w:t xml:space="preserve">ualification </w:t>
            </w:r>
            <w:r w:rsidR="005C24CF">
              <w:rPr>
                <w:rFonts w:cstheme="minorHAnsi"/>
                <w:sz w:val="18"/>
                <w:szCs w:val="18"/>
              </w:rPr>
              <w:t xml:space="preserve">+ </w:t>
            </w:r>
            <w:r w:rsidRPr="00E36407">
              <w:rPr>
                <w:rFonts w:cstheme="minorHAnsi"/>
                <w:sz w:val="18"/>
                <w:szCs w:val="18"/>
              </w:rPr>
              <w:t>year graduated</w:t>
            </w:r>
            <w:r w:rsidR="00E36407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</w:tcPr>
          <w:p w14:paraId="232EC64D" w14:textId="77777777" w:rsidR="00137969" w:rsidRDefault="009410E3" w:rsidP="00035AE8">
            <w:pPr>
              <w:tabs>
                <w:tab w:val="center" w:pos="3613"/>
              </w:tabs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848528307"/>
                <w:placeholder>
                  <w:docPart w:val="1DFAD594BE2C4CBC9035BF4F4CD9F4AE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958450765"/>
                    <w:placeholder>
                      <w:docPart w:val="2024B51C36CC4910BEC56319ABEB6C97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75A6304D" w14:textId="547A33B1" w:rsidR="00D96915" w:rsidRPr="00D96915" w:rsidRDefault="00D96915" w:rsidP="00D9691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137969" w:rsidRPr="00FC63F0" w14:paraId="1F6475FB" w14:textId="77777777" w:rsidTr="00071A14">
        <w:trPr>
          <w:trHeight w:val="876"/>
        </w:trPr>
        <w:tc>
          <w:tcPr>
            <w:tcW w:w="2410" w:type="dxa"/>
          </w:tcPr>
          <w:p w14:paraId="55616B2C" w14:textId="535BDE4D" w:rsidR="00137969" w:rsidRPr="00E36407" w:rsidRDefault="00071A14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br/>
            </w:r>
            <w:r w:rsidR="005C24CF" w:rsidRPr="00E36407">
              <w:rPr>
                <w:rFonts w:cstheme="minorHAnsi"/>
                <w:sz w:val="18"/>
                <w:szCs w:val="18"/>
              </w:rPr>
              <w:t>Uni</w:t>
            </w:r>
            <w:r w:rsidR="005C24CF">
              <w:rPr>
                <w:rFonts w:cstheme="minorHAnsi"/>
                <w:sz w:val="18"/>
                <w:szCs w:val="18"/>
              </w:rPr>
              <w:t>versity of Southern Queensland q</w:t>
            </w:r>
            <w:r w:rsidR="005C24CF" w:rsidRPr="00E36407">
              <w:rPr>
                <w:rFonts w:cstheme="minorHAnsi"/>
                <w:sz w:val="18"/>
                <w:szCs w:val="18"/>
              </w:rPr>
              <w:t xml:space="preserve">ualification </w:t>
            </w:r>
            <w:r w:rsidR="005C24CF">
              <w:rPr>
                <w:rFonts w:cstheme="minorHAnsi"/>
                <w:sz w:val="18"/>
                <w:szCs w:val="18"/>
              </w:rPr>
              <w:t xml:space="preserve">+ </w:t>
            </w:r>
            <w:r w:rsidR="005C24CF" w:rsidRPr="00E36407">
              <w:rPr>
                <w:rFonts w:cstheme="minorHAnsi"/>
                <w:sz w:val="18"/>
                <w:szCs w:val="18"/>
              </w:rPr>
              <w:t>year graduated</w:t>
            </w:r>
          </w:p>
        </w:tc>
        <w:sdt>
          <w:sdtPr>
            <w:rPr>
              <w:rFonts w:cstheme="minorHAnsi"/>
              <w:sz w:val="18"/>
              <w:szCs w:val="18"/>
            </w:rPr>
            <w:id w:val="442881233"/>
            <w:placeholder>
              <w:docPart w:val="DefaultPlaceholder_-1854013440"/>
            </w:placeholder>
          </w:sdtPr>
          <w:sdtEndPr/>
          <w:sdtContent>
            <w:tc>
              <w:tcPr>
                <w:tcW w:w="7796" w:type="dxa"/>
              </w:tcPr>
              <w:p w14:paraId="155956D2" w14:textId="1C925B06" w:rsidR="00137969" w:rsidRPr="00E36407" w:rsidRDefault="00071A14" w:rsidP="00FC63F0">
                <w:pPr>
                  <w:spacing w:before="0" w:after="0"/>
                  <w:rPr>
                    <w:rFonts w:cstheme="minorHAnsi"/>
                    <w:sz w:val="18"/>
                    <w:szCs w:val="18"/>
                  </w:rPr>
                </w:pPr>
                <w:r>
                  <w:rPr>
                    <w:rFonts w:cstheme="minorHAnsi"/>
                    <w:sz w:val="18"/>
                    <w:szCs w:val="18"/>
                  </w:rPr>
                  <w:br/>
                </w:r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1299417278"/>
                    <w:placeholder>
                      <w:docPart w:val="2CA5FB5F8A4140B7A4DCEE2A106CAF60"/>
                    </w:placeholder>
                    <w:showingPlcHdr/>
                  </w:sdtPr>
                  <w:sdtEndPr/>
                  <w:sdtContent>
                    <w:r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p>
            </w:tc>
          </w:sdtContent>
        </w:sdt>
      </w:tr>
      <w:tr w:rsidR="00137969" w:rsidRPr="00FC63F0" w14:paraId="4E31F39A" w14:textId="77777777" w:rsidTr="00750CDF">
        <w:tc>
          <w:tcPr>
            <w:tcW w:w="2410" w:type="dxa"/>
          </w:tcPr>
          <w:p w14:paraId="41206A51" w14:textId="43FCCBDF" w:rsidR="00137969" w:rsidRPr="00E36407" w:rsidRDefault="005C24CF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Uni</w:t>
            </w:r>
            <w:r>
              <w:rPr>
                <w:rFonts w:cstheme="minorHAnsi"/>
                <w:sz w:val="18"/>
                <w:szCs w:val="18"/>
              </w:rPr>
              <w:t>versity of Southern Queensland q</w:t>
            </w:r>
            <w:r w:rsidRPr="00E36407">
              <w:rPr>
                <w:rFonts w:cstheme="minorHAnsi"/>
                <w:sz w:val="18"/>
                <w:szCs w:val="18"/>
              </w:rPr>
              <w:t xml:space="preserve">ualification </w:t>
            </w:r>
            <w:r>
              <w:rPr>
                <w:rFonts w:cstheme="minorHAnsi"/>
                <w:sz w:val="18"/>
                <w:szCs w:val="18"/>
              </w:rPr>
              <w:t xml:space="preserve">+ </w:t>
            </w:r>
            <w:r w:rsidRPr="00E36407">
              <w:rPr>
                <w:rFonts w:cstheme="minorHAnsi"/>
                <w:sz w:val="18"/>
                <w:szCs w:val="18"/>
              </w:rPr>
              <w:t>year graduated</w:t>
            </w:r>
          </w:p>
        </w:tc>
        <w:sdt>
          <w:sdtPr>
            <w:rPr>
              <w:rFonts w:cstheme="minorHAnsi"/>
              <w:sz w:val="18"/>
              <w:szCs w:val="18"/>
            </w:rPr>
            <w:id w:val="1914197886"/>
            <w:placeholder>
              <w:docPart w:val="85B0B95408364271974F758F62905F01"/>
            </w:placeholder>
            <w:showingPlcHdr/>
          </w:sdtPr>
          <w:sdtEndPr/>
          <w:sdtContent>
            <w:tc>
              <w:tcPr>
                <w:tcW w:w="7796" w:type="dxa"/>
              </w:tcPr>
              <w:p w14:paraId="139B7707" w14:textId="69F93C7F" w:rsidR="00137969" w:rsidRPr="00E36407" w:rsidRDefault="005F7A74" w:rsidP="00FC63F0">
                <w:pPr>
                  <w:spacing w:before="0" w:after="0"/>
                  <w:rPr>
                    <w:rFonts w:cstheme="minorHAnsi"/>
                    <w:sz w:val="18"/>
                    <w:szCs w:val="18"/>
                  </w:rPr>
                </w:pPr>
                <w:r w:rsidRPr="00C9598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36407" w:rsidRPr="00FC63F0" w14:paraId="0F79E731" w14:textId="77777777" w:rsidTr="00750CDF">
        <w:tc>
          <w:tcPr>
            <w:tcW w:w="2410" w:type="dxa"/>
          </w:tcPr>
          <w:p w14:paraId="4E25AB9A" w14:textId="1F5231F5" w:rsidR="00E36407" w:rsidRPr="00E36407" w:rsidRDefault="00E36407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Current Position</w:t>
            </w:r>
          </w:p>
        </w:tc>
        <w:tc>
          <w:tcPr>
            <w:tcW w:w="7796" w:type="dxa"/>
          </w:tcPr>
          <w:p w14:paraId="16352284" w14:textId="009C4632" w:rsidR="00E36407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363678586"/>
                <w:placeholder>
                  <w:docPart w:val="65D4FD764CFA429CBC9DD5F6593BD4FA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1478960846"/>
                    <w:placeholder>
                      <w:docPart w:val="10E6F3D13A544BE8B5048A2468E23EA8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137969" w:rsidRPr="00FC63F0" w14:paraId="355FF8AE" w14:textId="77777777" w:rsidTr="00750CDF">
        <w:tc>
          <w:tcPr>
            <w:tcW w:w="2410" w:type="dxa"/>
          </w:tcPr>
          <w:p w14:paraId="43DF06C6" w14:textId="1AA29466" w:rsidR="00137969" w:rsidRPr="00E36407" w:rsidRDefault="00137969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Current Organisation</w:t>
            </w:r>
          </w:p>
        </w:tc>
        <w:tc>
          <w:tcPr>
            <w:tcW w:w="7796" w:type="dxa"/>
          </w:tcPr>
          <w:p w14:paraId="5E13B6FD" w14:textId="73C5E3E0" w:rsidR="00137969" w:rsidRPr="00E36407" w:rsidRDefault="009410E3" w:rsidP="00FC63F0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935170376"/>
                <w:placeholder>
                  <w:docPart w:val="7258935AEAFC474EB8C3005AC39CDE36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-311645598"/>
                    <w:placeholder>
                      <w:docPart w:val="69C6097AA8A04630A6ABFF0ECE8966D0"/>
                    </w:placeholder>
                    <w:showingPlcHdr/>
                  </w:sdtPr>
                  <w:sdtEndPr/>
                  <w:sdtContent>
                    <w:r w:rsidR="005F7A7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</w:tbl>
    <w:p w14:paraId="17AC91A0" w14:textId="6477AD21" w:rsidR="00FC63F0" w:rsidRPr="00071A14" w:rsidRDefault="000A2120" w:rsidP="00071A14">
      <w:pPr>
        <w:keepNext/>
        <w:keepLines/>
        <w:spacing w:before="240"/>
        <w:outlineLvl w:val="1"/>
        <w:rPr>
          <w:rFonts w:eastAsiaTheme="majorEastAsia" w:cstheme="minorHAnsi"/>
          <w:b/>
          <w:color w:val="3C2D4D" w:themeColor="accent1"/>
          <w:sz w:val="24"/>
          <w:szCs w:val="26"/>
        </w:rPr>
      </w:pPr>
      <w:r>
        <w:rPr>
          <w:rFonts w:eastAsiaTheme="majorEastAsia" w:cstheme="minorHAnsi"/>
          <w:b/>
          <w:color w:val="3C2D4D" w:themeColor="accent1"/>
          <w:sz w:val="24"/>
          <w:szCs w:val="26"/>
        </w:rPr>
        <w:t xml:space="preserve">3. </w:t>
      </w:r>
      <w:r w:rsidR="004326D7" w:rsidRPr="00071A14">
        <w:rPr>
          <w:rFonts w:eastAsiaTheme="majorEastAsia" w:cstheme="minorHAnsi"/>
          <w:b/>
          <w:color w:val="3C2D4D" w:themeColor="accent1"/>
          <w:sz w:val="24"/>
          <w:szCs w:val="26"/>
        </w:rPr>
        <w:t>Provide Nominator Information:</w:t>
      </w:r>
    </w:p>
    <w:tbl>
      <w:tblPr>
        <w:tblStyle w:val="USQDefaulttable1"/>
        <w:tblW w:w="10206" w:type="dxa"/>
        <w:tblLook w:val="0420" w:firstRow="1" w:lastRow="0" w:firstColumn="0" w:lastColumn="0" w:noHBand="0" w:noVBand="1"/>
      </w:tblPr>
      <w:tblGrid>
        <w:gridCol w:w="2410"/>
        <w:gridCol w:w="7796"/>
      </w:tblGrid>
      <w:tr w:rsidR="00FC63F0" w:rsidRPr="00FC63F0" w14:paraId="5BD46A90" w14:textId="77777777" w:rsidTr="00750C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525B6431" w14:textId="59429FA0" w:rsidR="00FC63F0" w:rsidRPr="00FC63F0" w:rsidRDefault="00CC3A65" w:rsidP="00FC63F0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 w:rsidRPr="0078408C">
              <w:rPr>
                <w:rFonts w:cstheme="minorHAnsi"/>
                <w:bCs/>
                <w:sz w:val="18"/>
                <w:szCs w:val="18"/>
              </w:rPr>
              <w:t xml:space="preserve">Award Nominator </w:t>
            </w:r>
          </w:p>
        </w:tc>
        <w:tc>
          <w:tcPr>
            <w:tcW w:w="7796" w:type="dxa"/>
          </w:tcPr>
          <w:p w14:paraId="171F8711" w14:textId="0BF90A6C" w:rsidR="00FC63F0" w:rsidRPr="00FC63F0" w:rsidRDefault="00913434" w:rsidP="00FC63F0">
            <w:pPr>
              <w:spacing w:before="0" w:after="0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Please complete all fields</w:t>
            </w:r>
          </w:p>
        </w:tc>
      </w:tr>
      <w:tr w:rsidR="0078408C" w:rsidRPr="00FC63F0" w14:paraId="3921DF21" w14:textId="77777777" w:rsidTr="00750CDF">
        <w:tc>
          <w:tcPr>
            <w:tcW w:w="2410" w:type="dxa"/>
          </w:tcPr>
          <w:p w14:paraId="1445619A" w14:textId="52BC1D31" w:rsidR="0078408C" w:rsidRPr="00FC63F0" w:rsidRDefault="0078408C" w:rsidP="0078408C">
            <w:pPr>
              <w:spacing w:before="0" w:after="0"/>
              <w:rPr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Nomin</w:t>
            </w:r>
            <w:r>
              <w:rPr>
                <w:rFonts w:cstheme="minorHAnsi"/>
                <w:sz w:val="18"/>
                <w:szCs w:val="18"/>
              </w:rPr>
              <w:t>ator</w:t>
            </w:r>
            <w:r w:rsidRPr="00E36407">
              <w:rPr>
                <w:rFonts w:cstheme="minorHAnsi"/>
                <w:sz w:val="18"/>
                <w:szCs w:val="18"/>
              </w:rPr>
              <w:t>’s Full Name</w:t>
            </w:r>
            <w:r w:rsidRPr="00E36407">
              <w:rPr>
                <w:rFonts w:cstheme="minorHAnsi"/>
                <w:sz w:val="18"/>
                <w:szCs w:val="18"/>
              </w:rPr>
              <w:br/>
              <w:t>(first, middle, surname)</w:t>
            </w:r>
          </w:p>
        </w:tc>
        <w:tc>
          <w:tcPr>
            <w:tcW w:w="7796" w:type="dxa"/>
          </w:tcPr>
          <w:p w14:paraId="44BE1534" w14:textId="4AFDCB11" w:rsidR="0078408C" w:rsidRPr="00FC63F0" w:rsidRDefault="009410E3" w:rsidP="0078408C">
            <w:pPr>
              <w:spacing w:before="0" w:after="0"/>
              <w:rPr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22377703"/>
                <w:placeholder>
                  <w:docPart w:val="33A38716C5E04C7E9728B75E8DFCAD04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1091198565"/>
                    <w:placeholder>
                      <w:docPart w:val="679DBC51E2C249FA817D4A35B098AFA3"/>
                    </w:placeholder>
                    <w:showingPlcHdr/>
                  </w:sdtPr>
                  <w:sdtEndPr/>
                  <w:sdtContent>
                    <w:r w:rsidR="00071A1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78408C" w:rsidRPr="00FC63F0" w14:paraId="52E72987" w14:textId="77777777" w:rsidTr="00750CDF">
        <w:tc>
          <w:tcPr>
            <w:tcW w:w="2410" w:type="dxa"/>
          </w:tcPr>
          <w:p w14:paraId="5F000E12" w14:textId="3F86ADA8" w:rsidR="0078408C" w:rsidRPr="00FC63F0" w:rsidRDefault="0078408C" w:rsidP="0078408C">
            <w:pPr>
              <w:spacing w:before="0" w:after="0"/>
              <w:rPr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Email Address</w:t>
            </w:r>
          </w:p>
        </w:tc>
        <w:tc>
          <w:tcPr>
            <w:tcW w:w="7796" w:type="dxa"/>
          </w:tcPr>
          <w:p w14:paraId="2028A8F9" w14:textId="33CAD611" w:rsidR="0078408C" w:rsidRPr="00FC63F0" w:rsidRDefault="009410E3" w:rsidP="0078408C">
            <w:pPr>
              <w:spacing w:before="0" w:after="0"/>
              <w:rPr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453993193"/>
                <w:placeholder>
                  <w:docPart w:val="7F4AB17705C64DF6831B5C4DD2D5BF54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392393227"/>
                    <w:placeholder>
                      <w:docPart w:val="E03288E33F9A419B86D11BD5C7440CB1"/>
                    </w:placeholder>
                    <w:showingPlcHdr/>
                  </w:sdtPr>
                  <w:sdtEndPr/>
                  <w:sdtContent>
                    <w:r w:rsidR="00071A1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78408C" w:rsidRPr="00FC63F0" w14:paraId="4ABC5BE9" w14:textId="77777777" w:rsidTr="00750CDF">
        <w:tc>
          <w:tcPr>
            <w:tcW w:w="2410" w:type="dxa"/>
          </w:tcPr>
          <w:p w14:paraId="3E489872" w14:textId="20531AE8" w:rsidR="0078408C" w:rsidRPr="00FC63F0" w:rsidRDefault="0078408C" w:rsidP="0078408C">
            <w:pPr>
              <w:spacing w:before="0" w:after="0"/>
              <w:rPr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Mobile Phone</w:t>
            </w:r>
          </w:p>
        </w:tc>
        <w:tc>
          <w:tcPr>
            <w:tcW w:w="7796" w:type="dxa"/>
          </w:tcPr>
          <w:p w14:paraId="020D13C7" w14:textId="7E4F91A7" w:rsidR="0078408C" w:rsidRPr="00FC63F0" w:rsidRDefault="009410E3" w:rsidP="0078408C">
            <w:pPr>
              <w:spacing w:before="0" w:after="0"/>
              <w:rPr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343711556"/>
                <w:placeholder>
                  <w:docPart w:val="88A27CCD5E74462E9B581B0775DF434A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841739109"/>
                    <w:placeholder>
                      <w:docPart w:val="CB5BB8133C3E4A80BDF1BFABBFC9CD3B"/>
                    </w:placeholder>
                    <w:showingPlcHdr/>
                  </w:sdtPr>
                  <w:sdtEndPr/>
                  <w:sdtContent>
                    <w:r w:rsidR="00071A1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50B36" w:rsidRPr="00FC63F0" w14:paraId="4B40C14F" w14:textId="77777777" w:rsidTr="00750CDF">
        <w:tc>
          <w:tcPr>
            <w:tcW w:w="2410" w:type="dxa"/>
          </w:tcPr>
          <w:p w14:paraId="16BFEF5D" w14:textId="3FF82838" w:rsidR="00450B36" w:rsidRPr="00FC63F0" w:rsidRDefault="00450B36" w:rsidP="00450B36">
            <w:pPr>
              <w:spacing w:before="0" w:after="0"/>
              <w:rPr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Current Position</w:t>
            </w:r>
          </w:p>
        </w:tc>
        <w:tc>
          <w:tcPr>
            <w:tcW w:w="7796" w:type="dxa"/>
          </w:tcPr>
          <w:p w14:paraId="5C4E8492" w14:textId="11660CBA" w:rsidR="00450B36" w:rsidRPr="00FC63F0" w:rsidRDefault="009410E3" w:rsidP="00450B36">
            <w:pPr>
              <w:spacing w:before="0" w:after="0"/>
              <w:rPr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655271246"/>
                <w:placeholder>
                  <w:docPart w:val="80FC173DFB3E4857A86F9749D1FEEC4C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121124473"/>
                    <w:placeholder>
                      <w:docPart w:val="EABEB6CEBB744BF495349A56044B7AC2"/>
                    </w:placeholder>
                    <w:showingPlcHdr/>
                  </w:sdtPr>
                  <w:sdtEndPr/>
                  <w:sdtContent>
                    <w:r w:rsidR="00071A1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450B36" w:rsidRPr="00FC63F0" w14:paraId="18DD794C" w14:textId="77777777" w:rsidTr="00750CDF">
        <w:tc>
          <w:tcPr>
            <w:tcW w:w="2410" w:type="dxa"/>
          </w:tcPr>
          <w:p w14:paraId="31D87FE0" w14:textId="7B7407A5" w:rsidR="00450B36" w:rsidRPr="00FC63F0" w:rsidRDefault="00450B36" w:rsidP="00450B36">
            <w:pPr>
              <w:spacing w:before="0" w:after="0"/>
              <w:rPr>
                <w:sz w:val="18"/>
                <w:szCs w:val="18"/>
              </w:rPr>
            </w:pPr>
            <w:r w:rsidRPr="00E36407">
              <w:rPr>
                <w:rFonts w:cstheme="minorHAnsi"/>
                <w:sz w:val="18"/>
                <w:szCs w:val="18"/>
              </w:rPr>
              <w:t>Current Organisation</w:t>
            </w:r>
          </w:p>
        </w:tc>
        <w:tc>
          <w:tcPr>
            <w:tcW w:w="7796" w:type="dxa"/>
          </w:tcPr>
          <w:p w14:paraId="59AE902A" w14:textId="5167C171" w:rsidR="00450B36" w:rsidRPr="00FC63F0" w:rsidRDefault="009410E3" w:rsidP="00450B36">
            <w:pPr>
              <w:spacing w:before="0" w:after="0"/>
              <w:rPr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267132850"/>
                <w:placeholder>
                  <w:docPart w:val="2DA740C2C7544924B618BD5C17068AFF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cstheme="minorHAnsi"/>
                      <w:sz w:val="18"/>
                      <w:szCs w:val="18"/>
                    </w:rPr>
                    <w:id w:val="739440781"/>
                    <w:placeholder>
                      <w:docPart w:val="3362EEEB637641F48D8CF071A4665781"/>
                    </w:placeholder>
                    <w:showingPlcHdr/>
                  </w:sdtPr>
                  <w:sdtEndPr/>
                  <w:sdtContent>
                    <w:r w:rsidR="00071A14" w:rsidRPr="00C9598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</w:tbl>
    <w:p w14:paraId="6F4D0713" w14:textId="77777777" w:rsidR="00B02743" w:rsidRDefault="00B02743" w:rsidP="00177547">
      <w:pPr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i/>
          <w:iCs/>
          <w:color w:val="2C2139" w:themeColor="accent1" w:themeShade="BF"/>
          <w:sz w:val="18"/>
          <w:szCs w:val="18"/>
        </w:rPr>
      </w:pPr>
    </w:p>
    <w:p w14:paraId="6F7072B7" w14:textId="292154E9" w:rsidR="00B02743" w:rsidRPr="00071A14" w:rsidRDefault="000A2120" w:rsidP="00071A14">
      <w:pPr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4. </w:t>
      </w:r>
      <w:r w:rsidR="004326D7" w:rsidRPr="00071A14">
        <w:rPr>
          <w:rFonts w:cstheme="minorHAnsi"/>
          <w:b/>
          <w:bCs/>
          <w:color w:val="2C2139" w:themeColor="accent1" w:themeShade="BF"/>
          <w:sz w:val="24"/>
          <w:szCs w:val="24"/>
        </w:rPr>
        <w:t>Complete the checklist</w:t>
      </w:r>
      <w:r w:rsidR="003D072A" w:rsidRPr="00071A14">
        <w:rPr>
          <w:rFonts w:cstheme="minorHAnsi"/>
          <w:b/>
          <w:bCs/>
          <w:color w:val="2C2139" w:themeColor="accent1" w:themeShade="BF"/>
          <w:sz w:val="24"/>
          <w:szCs w:val="24"/>
        </w:rPr>
        <w:t>,</w:t>
      </w:r>
      <w:r w:rsidR="004326D7" w:rsidRPr="00071A14"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 and </w:t>
      </w:r>
      <w:r w:rsidR="0052480C" w:rsidRPr="00071A14"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collate </w:t>
      </w:r>
      <w:r w:rsidR="004326D7" w:rsidRPr="00071A14">
        <w:rPr>
          <w:rFonts w:cstheme="minorHAnsi"/>
          <w:b/>
          <w:bCs/>
          <w:color w:val="2C2139" w:themeColor="accent1" w:themeShade="BF"/>
          <w:sz w:val="24"/>
          <w:szCs w:val="24"/>
        </w:rPr>
        <w:t>documentation</w:t>
      </w:r>
      <w:r w:rsidR="004326D7" w:rsidRPr="00071A14">
        <w:rPr>
          <w:rFonts w:cstheme="minorHAnsi"/>
          <w:b/>
          <w:bCs/>
          <w:sz w:val="18"/>
          <w:szCs w:val="18"/>
        </w:rPr>
        <w:br/>
      </w:r>
    </w:p>
    <w:tbl>
      <w:tblPr>
        <w:tblStyle w:val="USQDefaulttable1"/>
        <w:tblW w:w="10206" w:type="dxa"/>
        <w:tblLook w:val="0420" w:firstRow="1" w:lastRow="0" w:firstColumn="0" w:lastColumn="0" w:noHBand="0" w:noVBand="1"/>
      </w:tblPr>
      <w:tblGrid>
        <w:gridCol w:w="2410"/>
        <w:gridCol w:w="7796"/>
      </w:tblGrid>
      <w:tr w:rsidR="00B02743" w:rsidRPr="00FC63F0" w14:paraId="01DCE2C6" w14:textId="77777777" w:rsidTr="00011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0" w:type="dxa"/>
          </w:tcPr>
          <w:p w14:paraId="59A8E4B1" w14:textId="5C0A0B45" w:rsidR="00B02743" w:rsidRPr="00FC63F0" w:rsidRDefault="00B02743" w:rsidP="00272C5F">
            <w:pPr>
              <w:spacing w:before="0" w:after="0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Check all boxes to ensure you have provided all the </w:t>
            </w:r>
            <w:r w:rsidR="006E1754">
              <w:rPr>
                <w:rFonts w:cstheme="minorHAnsi"/>
                <w:bCs/>
                <w:sz w:val="18"/>
                <w:szCs w:val="18"/>
              </w:rPr>
              <w:t xml:space="preserve">necessary </w:t>
            </w:r>
            <w:r>
              <w:rPr>
                <w:rFonts w:cstheme="minorHAnsi"/>
                <w:bCs/>
                <w:sz w:val="18"/>
                <w:szCs w:val="18"/>
              </w:rPr>
              <w:t xml:space="preserve">documentation </w:t>
            </w:r>
          </w:p>
        </w:tc>
        <w:tc>
          <w:tcPr>
            <w:tcW w:w="7796" w:type="dxa"/>
          </w:tcPr>
          <w:p w14:paraId="3F5A2F7F" w14:textId="76F4429D" w:rsidR="00B02743" w:rsidRPr="00FC63F0" w:rsidRDefault="00B02743" w:rsidP="00272C5F">
            <w:pPr>
              <w:spacing w:before="0" w:after="0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Document</w:t>
            </w:r>
            <w:r w:rsidR="006E1754">
              <w:rPr>
                <w:rFonts w:cstheme="minorHAnsi"/>
                <w:bCs/>
                <w:sz w:val="18"/>
                <w:szCs w:val="18"/>
              </w:rPr>
              <w:t>ation</w:t>
            </w:r>
            <w:r>
              <w:rPr>
                <w:rFonts w:cstheme="minorHAnsi"/>
                <w:bCs/>
                <w:sz w:val="18"/>
                <w:szCs w:val="18"/>
              </w:rPr>
              <w:t xml:space="preserve"> required</w:t>
            </w:r>
          </w:p>
        </w:tc>
      </w:tr>
      <w:tr w:rsidR="001E61FB" w:rsidRPr="00FC63F0" w14:paraId="0A0F741E" w14:textId="77777777" w:rsidTr="000118BB">
        <w:sdt>
          <w:sdtPr>
            <w:rPr>
              <w:rFonts w:ascii="Arial" w:hAnsi="Arial" w:cs="Arial"/>
              <w:sz w:val="28"/>
              <w:szCs w:val="28"/>
            </w:rPr>
            <w:id w:val="-10459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430996F8" w14:textId="07144010" w:rsidR="001E61FB" w:rsidRDefault="009410E3" w:rsidP="00B02743">
                <w:pPr>
                  <w:spacing w:before="0" w:after="0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61F18886" w14:textId="1F05ABBD" w:rsidR="001E61FB" w:rsidRDefault="009410E3" w:rsidP="00B02743">
            <w:pPr>
              <w:spacing w:before="0" w:after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636477676"/>
                <w:placeholder>
                  <w:docPart w:val="FDCD0FCA237D4A7BB225E283AA5402C0"/>
                </w:placeholder>
                <w15:appearance w15:val="hidden"/>
              </w:sdtPr>
              <w:sdtEndPr/>
              <w:sdtContent>
                <w:r w:rsidR="001E61FB">
                  <w:rPr>
                    <w:rFonts w:cstheme="minorHAnsi"/>
                    <w:sz w:val="18"/>
                    <w:szCs w:val="18"/>
                  </w:rPr>
                  <w:t>Completed Nomination Form</w:t>
                </w:r>
              </w:sdtContent>
            </w:sdt>
          </w:p>
        </w:tc>
      </w:tr>
      <w:tr w:rsidR="00B02743" w:rsidRPr="00FC63F0" w14:paraId="7F28BD3E" w14:textId="77777777" w:rsidTr="000118BB">
        <w:sdt>
          <w:sdtPr>
            <w:rPr>
              <w:rFonts w:ascii="Arial" w:hAnsi="Arial" w:cs="Arial"/>
              <w:sz w:val="28"/>
              <w:szCs w:val="28"/>
            </w:rPr>
            <w:id w:val="-1373686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514EEE6E" w14:textId="1554D168" w:rsidR="00B02743" w:rsidRPr="00FC63F0" w:rsidRDefault="00071A14" w:rsidP="00B02743">
                <w:pPr>
                  <w:spacing w:before="0" w:after="0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5C1DD2B1" w14:textId="4EC65375" w:rsidR="00B02743" w:rsidRPr="00FC63F0" w:rsidRDefault="00B02743" w:rsidP="00B02743">
            <w:pPr>
              <w:spacing w:before="0" w:after="0"/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Nominee’s current </w:t>
            </w:r>
            <w:r w:rsidR="00D34CA4">
              <w:rPr>
                <w:rFonts w:cstheme="minorHAnsi"/>
                <w:sz w:val="18"/>
                <w:szCs w:val="18"/>
              </w:rPr>
              <w:t>p</w:t>
            </w:r>
            <w:r>
              <w:rPr>
                <w:rFonts w:cstheme="minorHAnsi"/>
                <w:sz w:val="18"/>
                <w:szCs w:val="18"/>
              </w:rPr>
              <w:t>rofessional Resume / Curriculum Vitae (CV)</w:t>
            </w:r>
          </w:p>
        </w:tc>
      </w:tr>
      <w:tr w:rsidR="00B02743" w:rsidRPr="00FC63F0" w14:paraId="4B9771E1" w14:textId="77777777" w:rsidTr="000118BB">
        <w:sdt>
          <w:sdtPr>
            <w:rPr>
              <w:rFonts w:ascii="Arial" w:hAnsi="Arial" w:cs="Arial"/>
              <w:sz w:val="28"/>
              <w:szCs w:val="28"/>
            </w:rPr>
            <w:id w:val="1389075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0" w:type="dxa"/>
              </w:tcPr>
              <w:p w14:paraId="58F0F7C5" w14:textId="6EF42419" w:rsidR="00B02743" w:rsidRPr="00FC63F0" w:rsidRDefault="00071A14" w:rsidP="00B02743">
                <w:pPr>
                  <w:spacing w:before="0" w:after="0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796" w:type="dxa"/>
          </w:tcPr>
          <w:p w14:paraId="1258EABE" w14:textId="77777777" w:rsidR="00B02743" w:rsidRDefault="006E1754" w:rsidP="00B02743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Written statement of 2000 words or less responding to the following criteria:</w:t>
            </w:r>
            <w:r>
              <w:rPr>
                <w:sz w:val="18"/>
                <w:szCs w:val="18"/>
              </w:rPr>
              <w:br/>
            </w:r>
          </w:p>
          <w:p w14:paraId="483905BF" w14:textId="77777777" w:rsidR="006E1754" w:rsidRDefault="006E1754" w:rsidP="006E1754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Nominee’s professional and personal accomplishments</w:t>
            </w:r>
          </w:p>
          <w:p w14:paraId="357BB89E" w14:textId="2C54518E" w:rsidR="006E1754" w:rsidRDefault="006E1754" w:rsidP="006E1754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Nominee’s leadership roles (professional or other)</w:t>
            </w:r>
          </w:p>
          <w:p w14:paraId="39C98CC7" w14:textId="6F6D28B7" w:rsidR="00183BD5" w:rsidRDefault="00183BD5" w:rsidP="006E1754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Nominee’s involvement with UniSQ since graduating </w:t>
            </w:r>
            <w:r w:rsidR="00071A14">
              <w:rPr>
                <w:sz w:val="18"/>
                <w:szCs w:val="18"/>
              </w:rPr>
              <w:t>i.e.,</w:t>
            </w:r>
            <w:r>
              <w:rPr>
                <w:sz w:val="18"/>
                <w:szCs w:val="18"/>
              </w:rPr>
              <w:t xml:space="preserve"> speaker, volunteer, advisor, ambassador, alumni committee etc.</w:t>
            </w:r>
          </w:p>
          <w:p w14:paraId="59E16839" w14:textId="77777777" w:rsidR="006E1754" w:rsidRDefault="006E1754" w:rsidP="006E1754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Nominator’s justification for nominating the Nominee</w:t>
            </w:r>
          </w:p>
          <w:p w14:paraId="4A819035" w14:textId="59F20A00" w:rsidR="006E1754" w:rsidRDefault="006E1754" w:rsidP="006E1754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 least one written reference for the Nominee including referee’s contact details</w:t>
            </w:r>
          </w:p>
          <w:p w14:paraId="2F5E3156" w14:textId="43B6CF4D" w:rsidR="006E1754" w:rsidRPr="003D072A" w:rsidRDefault="006E1754" w:rsidP="003D072A">
            <w:pPr>
              <w:pStyle w:val="ListParagraph"/>
              <w:numPr>
                <w:ilvl w:val="0"/>
                <w:numId w:val="37"/>
              </w:num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Written agreement from the Nominee </w:t>
            </w:r>
            <w:r w:rsidR="00AA068C">
              <w:rPr>
                <w:sz w:val="18"/>
                <w:szCs w:val="18"/>
              </w:rPr>
              <w:t>for</w:t>
            </w:r>
            <w:r>
              <w:rPr>
                <w:sz w:val="18"/>
                <w:szCs w:val="18"/>
              </w:rPr>
              <w:t xml:space="preserve"> the award nomination</w:t>
            </w:r>
          </w:p>
        </w:tc>
      </w:tr>
      <w:tr w:rsidR="00B02743" w:rsidRPr="00FC63F0" w14:paraId="56092484" w14:textId="77777777" w:rsidTr="000118BB">
        <w:tc>
          <w:tcPr>
            <w:tcW w:w="2410" w:type="dxa"/>
          </w:tcPr>
          <w:p w14:paraId="0BF8A314" w14:textId="672BEFF1" w:rsidR="00B02743" w:rsidRPr="006E1754" w:rsidRDefault="006E1754" w:rsidP="003D072A">
            <w:pPr>
              <w:tabs>
                <w:tab w:val="center" w:pos="978"/>
              </w:tabs>
              <w:spacing w:before="0" w:after="0"/>
              <w:rPr>
                <w:rFonts w:cstheme="minorHAnsi"/>
                <w:sz w:val="18"/>
                <w:szCs w:val="18"/>
              </w:rPr>
            </w:pPr>
            <w:r>
              <w:rPr>
                <w:rFonts w:ascii="Segoe UI Symbol" w:eastAsia="MS Gothic" w:hAnsi="Segoe UI Symbol" w:cs="Segoe UI Symbo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28"/>
                  <w:szCs w:val="28"/>
                </w:rPr>
                <w:id w:val="1238430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1A1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7796" w:type="dxa"/>
          </w:tcPr>
          <w:p w14:paraId="5C94DDAD" w14:textId="2E69FCC8" w:rsidR="00B02743" w:rsidRPr="006E1754" w:rsidRDefault="004A0130" w:rsidP="00B02743">
            <w:pPr>
              <w:spacing w:before="0" w:after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(optional) </w:t>
            </w:r>
            <w:r w:rsidR="006E1754" w:rsidRPr="006E1754">
              <w:rPr>
                <w:rFonts w:cstheme="minorHAnsi"/>
                <w:sz w:val="18"/>
                <w:szCs w:val="18"/>
              </w:rPr>
              <w:t xml:space="preserve">Additional supporting material </w:t>
            </w:r>
            <w:r w:rsidR="00071A14" w:rsidRPr="006E1754">
              <w:rPr>
                <w:rFonts w:cstheme="minorHAnsi"/>
                <w:sz w:val="18"/>
                <w:szCs w:val="18"/>
              </w:rPr>
              <w:t>i.e.,</w:t>
            </w:r>
            <w:r w:rsidR="006E1754" w:rsidRPr="006E1754">
              <w:rPr>
                <w:rFonts w:cstheme="minorHAnsi"/>
                <w:sz w:val="18"/>
                <w:szCs w:val="18"/>
              </w:rPr>
              <w:t xml:space="preserve"> awards, media, videos</w:t>
            </w:r>
            <w:r w:rsidR="008163DF">
              <w:rPr>
                <w:rFonts w:cstheme="minorHAnsi"/>
                <w:sz w:val="18"/>
                <w:szCs w:val="18"/>
              </w:rPr>
              <w:t xml:space="preserve"> etc.</w:t>
            </w:r>
          </w:p>
        </w:tc>
      </w:tr>
    </w:tbl>
    <w:p w14:paraId="1333B6A2" w14:textId="39EB1D62" w:rsidR="00C449DD" w:rsidRPr="00FC63F0" w:rsidRDefault="0029768D" w:rsidP="00177547">
      <w:pPr>
        <w:kinsoku w:val="0"/>
        <w:overflowPunct w:val="0"/>
        <w:autoSpaceDE w:val="0"/>
        <w:autoSpaceDN w:val="0"/>
        <w:adjustRightInd w:val="0"/>
        <w:spacing w:before="0" w:after="0" w:line="273" w:lineRule="auto"/>
        <w:ind w:left="39" w:right="183"/>
        <w:rPr>
          <w:rFonts w:ascii="Verdana" w:hAnsi="Verdana" w:cs="Verdana"/>
          <w:i/>
          <w:iCs/>
          <w:color w:val="2C2139" w:themeColor="accent1" w:themeShade="BF"/>
          <w:sz w:val="18"/>
          <w:szCs w:val="18"/>
        </w:rPr>
      </w:pPr>
      <w:r>
        <w:rPr>
          <w:rFonts w:cstheme="minorHAnsi"/>
          <w:b/>
          <w:bCs/>
          <w:i/>
          <w:iCs/>
          <w:color w:val="2C2139" w:themeColor="accent1" w:themeShade="BF"/>
          <w:sz w:val="18"/>
          <w:szCs w:val="18"/>
        </w:rPr>
        <w:br/>
      </w:r>
      <w:r w:rsidR="00C449DD" w:rsidRPr="00FC63F0">
        <w:rPr>
          <w:rFonts w:cstheme="minorHAnsi"/>
          <w:b/>
          <w:bCs/>
          <w:i/>
          <w:iCs/>
          <w:color w:val="2C2139" w:themeColor="accent1" w:themeShade="BF"/>
          <w:sz w:val="18"/>
          <w:szCs w:val="18"/>
        </w:rPr>
        <w:t>PRIVACY</w:t>
      </w:r>
      <w:r w:rsidR="00C449DD" w:rsidRPr="00FC63F0">
        <w:rPr>
          <w:rFonts w:cstheme="minorHAnsi"/>
          <w:b/>
          <w:bCs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b/>
          <w:bCs/>
          <w:i/>
          <w:iCs/>
          <w:color w:val="2C2139" w:themeColor="accent1" w:themeShade="BF"/>
          <w:sz w:val="18"/>
          <w:szCs w:val="18"/>
        </w:rPr>
        <w:t xml:space="preserve">STATEMENT: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UniSQ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respects the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privacy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of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your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personal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information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by adhering to the</w:t>
      </w:r>
      <w:r w:rsidR="00C449DD" w:rsidRPr="00FC63F0">
        <w:rPr>
          <w:rFonts w:cstheme="minorHAnsi"/>
          <w:i/>
          <w:iCs/>
          <w:color w:val="2C2139" w:themeColor="accent1" w:themeShade="BF"/>
          <w:spacing w:val="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Information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hyperlink r:id="rId19" w:history="1">
        <w:r w:rsidR="00C449DD" w:rsidRPr="00071A14">
          <w:rPr>
            <w:rStyle w:val="Hyperlink"/>
            <w:rFonts w:cstheme="minorHAnsi"/>
            <w:i/>
            <w:iCs/>
            <w:sz w:val="18"/>
            <w:szCs w:val="18"/>
          </w:rPr>
          <w:t>Privacy</w:t>
        </w:r>
        <w:r w:rsidR="00C449DD" w:rsidRPr="00071A14">
          <w:rPr>
            <w:rStyle w:val="Hyperlink"/>
            <w:rFonts w:cstheme="minorHAnsi"/>
            <w:i/>
            <w:iCs/>
            <w:spacing w:val="-1"/>
            <w:sz w:val="18"/>
            <w:szCs w:val="18"/>
          </w:rPr>
          <w:t xml:space="preserve"> </w:t>
        </w:r>
        <w:r w:rsidR="00C449DD" w:rsidRPr="00071A14">
          <w:rPr>
            <w:rStyle w:val="Hyperlink"/>
            <w:rFonts w:cstheme="minorHAnsi"/>
            <w:i/>
            <w:iCs/>
            <w:sz w:val="18"/>
            <w:szCs w:val="18"/>
          </w:rPr>
          <w:t>Act</w:t>
        </w:r>
        <w:r w:rsidR="00C449DD" w:rsidRPr="00071A14">
          <w:rPr>
            <w:rStyle w:val="Hyperlink"/>
            <w:rFonts w:cstheme="minorHAnsi"/>
            <w:i/>
            <w:iCs/>
            <w:spacing w:val="-2"/>
            <w:sz w:val="18"/>
            <w:szCs w:val="18"/>
          </w:rPr>
          <w:t xml:space="preserve"> </w:t>
        </w:r>
        <w:r w:rsidR="00C449DD" w:rsidRPr="00071A14">
          <w:rPr>
            <w:rStyle w:val="Hyperlink"/>
            <w:rFonts w:cstheme="minorHAnsi"/>
            <w:i/>
            <w:iCs/>
            <w:sz w:val="18"/>
            <w:szCs w:val="18"/>
          </w:rPr>
          <w:t>2009</w:t>
        </w:r>
        <w:r w:rsidR="00C449DD" w:rsidRPr="00071A14">
          <w:rPr>
            <w:rStyle w:val="Hyperlink"/>
            <w:rFonts w:cstheme="minorHAnsi"/>
            <w:i/>
            <w:iCs/>
            <w:spacing w:val="-3"/>
            <w:sz w:val="18"/>
            <w:szCs w:val="18"/>
          </w:rPr>
          <w:t xml:space="preserve"> </w:t>
        </w:r>
        <w:r w:rsidR="00C449DD" w:rsidRPr="00071A14">
          <w:rPr>
            <w:rStyle w:val="Hyperlink"/>
            <w:rFonts w:cstheme="minorHAnsi"/>
            <w:i/>
            <w:iCs/>
            <w:sz w:val="18"/>
            <w:szCs w:val="18"/>
          </w:rPr>
          <w:t>(QLD)</w:t>
        </w:r>
      </w:hyperlink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.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Information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collected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by the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University through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this form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will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be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used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for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the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purpose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of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maintaining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communication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with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alumni and promotion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of alumni activities organised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by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the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University.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have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the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right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to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access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your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personal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information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and if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wish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to inquire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about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the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 xml:space="preserve">handling of your </w:t>
      </w:r>
      <w:r w:rsidR="00071A14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data or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seek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to access</w:t>
      </w:r>
      <w:r w:rsidR="00C449DD" w:rsidRPr="00FC63F0">
        <w:rPr>
          <w:rFonts w:cstheme="minorHAnsi"/>
          <w:i/>
          <w:iCs/>
          <w:color w:val="2C2139" w:themeColor="accent1" w:themeShade="BF"/>
          <w:spacing w:val="-3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your</w:t>
      </w:r>
      <w:r w:rsidR="00C449DD" w:rsidRPr="00FC63F0">
        <w:rPr>
          <w:rFonts w:cstheme="minorHAnsi"/>
          <w:i/>
          <w:iCs/>
          <w:color w:val="2C2139" w:themeColor="accent1" w:themeShade="BF"/>
          <w:spacing w:val="9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personal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information</w:t>
      </w:r>
      <w:r w:rsidR="00C449DD" w:rsidRPr="00FC63F0">
        <w:rPr>
          <w:rFonts w:cstheme="minorHAnsi"/>
          <w:i/>
          <w:iCs/>
          <w:color w:val="2C2139" w:themeColor="accent1" w:themeShade="BF"/>
          <w:spacing w:val="-5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you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can</w:t>
      </w:r>
      <w:r w:rsidR="00C449DD" w:rsidRPr="00FC63F0">
        <w:rPr>
          <w:rFonts w:cstheme="minorHAnsi"/>
          <w:i/>
          <w:iCs/>
          <w:color w:val="2C2139" w:themeColor="accent1" w:themeShade="BF"/>
          <w:spacing w:val="-7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contact</w:t>
      </w:r>
      <w:r w:rsidR="00C449DD" w:rsidRPr="00FC63F0">
        <w:rPr>
          <w:rFonts w:cstheme="minorHAnsi"/>
          <w:i/>
          <w:iCs/>
          <w:color w:val="2C2139" w:themeColor="accent1" w:themeShade="BF"/>
          <w:spacing w:val="-1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the UniSQ</w:t>
      </w:r>
      <w:r w:rsidR="00C449DD" w:rsidRPr="00FC63F0">
        <w:rPr>
          <w:rFonts w:cstheme="minorHAnsi"/>
          <w:i/>
          <w:iCs/>
          <w:color w:val="2C2139" w:themeColor="accent1" w:themeShade="BF"/>
          <w:spacing w:val="-4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>Privacy</w:t>
      </w:r>
      <w:r w:rsidR="00C449DD" w:rsidRPr="00FC63F0">
        <w:rPr>
          <w:rFonts w:cstheme="minorHAnsi"/>
          <w:i/>
          <w:iCs/>
          <w:color w:val="2C2139" w:themeColor="accent1" w:themeShade="BF"/>
          <w:spacing w:val="-2"/>
          <w:sz w:val="18"/>
          <w:szCs w:val="18"/>
        </w:rPr>
        <w:t xml:space="preserve"> </w:t>
      </w:r>
      <w:r w:rsidR="00C449DD" w:rsidRPr="00FC63F0">
        <w:rPr>
          <w:rFonts w:cstheme="minorHAnsi"/>
          <w:i/>
          <w:iCs/>
          <w:color w:val="2C2139" w:themeColor="accent1" w:themeShade="BF"/>
          <w:sz w:val="18"/>
          <w:szCs w:val="18"/>
        </w:rPr>
        <w:t xml:space="preserve">Office on </w:t>
      </w:r>
      <w:hyperlink r:id="rId20" w:history="1">
        <w:r w:rsidR="00C449DD" w:rsidRPr="00071A14">
          <w:rPr>
            <w:rStyle w:val="Hyperlink"/>
            <w:rFonts w:cstheme="minorHAnsi"/>
            <w:i/>
            <w:iCs/>
            <w:sz w:val="18"/>
            <w:szCs w:val="18"/>
          </w:rPr>
          <w:t>privacy@usq.edu.au</w:t>
        </w:r>
      </w:hyperlink>
      <w:r w:rsidR="00071A14">
        <w:rPr>
          <w:rFonts w:cstheme="minorHAnsi"/>
          <w:i/>
          <w:iCs/>
          <w:sz w:val="18"/>
          <w:szCs w:val="18"/>
        </w:rPr>
        <w:t>.</w:t>
      </w:r>
      <w:r w:rsidR="00C449DD" w:rsidRPr="00FC63F0">
        <w:rPr>
          <w:rFonts w:ascii="Verdana" w:hAnsi="Verdana" w:cs="Verdana"/>
          <w:i/>
          <w:iCs/>
          <w:color w:val="2C2139" w:themeColor="accent1" w:themeShade="BF"/>
          <w:sz w:val="18"/>
          <w:szCs w:val="18"/>
        </w:rPr>
        <w:t xml:space="preserve"> </w:t>
      </w:r>
    </w:p>
    <w:p w14:paraId="58562318" w14:textId="7B8D3BB0" w:rsidR="00B01FA4" w:rsidRDefault="00B01FA4" w:rsidP="00014BB5">
      <w:pPr>
        <w:tabs>
          <w:tab w:val="left" w:pos="292"/>
        </w:tabs>
        <w:kinsoku w:val="0"/>
        <w:overflowPunct w:val="0"/>
        <w:autoSpaceDE w:val="0"/>
        <w:autoSpaceDN w:val="0"/>
        <w:adjustRightInd w:val="0"/>
        <w:spacing w:before="0" w:after="0" w:line="240" w:lineRule="auto"/>
        <w:ind w:left="39"/>
        <w:rPr>
          <w:rFonts w:ascii="Verdana" w:hAnsi="Verdana" w:cs="Verdana"/>
          <w:color w:val="2C2139" w:themeColor="accent1" w:themeShade="BF"/>
        </w:rPr>
      </w:pPr>
    </w:p>
    <w:p w14:paraId="5DC02E77" w14:textId="1BA5FA24" w:rsidR="005B68BB" w:rsidRPr="005107FA" w:rsidRDefault="004326D7" w:rsidP="00071A14">
      <w:pPr>
        <w:tabs>
          <w:tab w:val="left" w:pos="292"/>
        </w:tabs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color w:val="2C2139" w:themeColor="accent1" w:themeShade="BF"/>
          <w:sz w:val="24"/>
          <w:szCs w:val="24"/>
        </w:rPr>
      </w:pPr>
      <w:r w:rsidRPr="005107FA"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Submit the nomination </w:t>
      </w:r>
      <w:r w:rsidR="0052480C" w:rsidRPr="005107FA"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&amp; documentation </w:t>
      </w:r>
      <w:r w:rsidRPr="005107FA">
        <w:rPr>
          <w:rFonts w:cstheme="minorHAnsi"/>
          <w:b/>
          <w:bCs/>
          <w:color w:val="2C2139" w:themeColor="accent1" w:themeShade="BF"/>
          <w:sz w:val="24"/>
          <w:szCs w:val="24"/>
        </w:rPr>
        <w:t xml:space="preserve">to </w:t>
      </w:r>
      <w:hyperlink r:id="rId21" w:history="1">
        <w:r w:rsidRPr="005107FA">
          <w:rPr>
            <w:rStyle w:val="Hyperlink"/>
            <w:rFonts w:cstheme="minorHAnsi"/>
            <w:b/>
            <w:bCs/>
            <w:sz w:val="24"/>
            <w:szCs w:val="24"/>
          </w:rPr>
          <w:t>alumni@usq.edu.au</w:t>
        </w:r>
      </w:hyperlink>
      <w:r w:rsidR="00914B25" w:rsidRPr="005107FA">
        <w:rPr>
          <w:rFonts w:cstheme="minorHAnsi"/>
          <w:b/>
          <w:bCs/>
          <w:sz w:val="24"/>
          <w:szCs w:val="24"/>
        </w:rPr>
        <w:t xml:space="preserve"> by midnight (AEST) </w:t>
      </w:r>
      <w:r w:rsidR="005107FA">
        <w:rPr>
          <w:rFonts w:cstheme="minorHAnsi"/>
          <w:b/>
          <w:bCs/>
          <w:sz w:val="24"/>
          <w:szCs w:val="24"/>
        </w:rPr>
        <w:br/>
      </w:r>
      <w:r w:rsidR="00914B25" w:rsidRPr="005107FA">
        <w:rPr>
          <w:rFonts w:cstheme="minorHAnsi"/>
          <w:b/>
          <w:bCs/>
          <w:sz w:val="24"/>
          <w:szCs w:val="24"/>
        </w:rPr>
        <w:t>16 June 2023</w:t>
      </w:r>
      <w:r w:rsidR="00071A14" w:rsidRPr="005107FA">
        <w:rPr>
          <w:rFonts w:cstheme="minorHAnsi"/>
          <w:b/>
          <w:bCs/>
          <w:sz w:val="24"/>
          <w:szCs w:val="24"/>
        </w:rPr>
        <w:t>.</w:t>
      </w:r>
    </w:p>
    <w:p w14:paraId="39420976" w14:textId="5E3C8B0C" w:rsidR="00F5187B" w:rsidRDefault="004516E5" w:rsidP="00F5187B">
      <w:pPr>
        <w:rPr>
          <w:color w:val="6E6964" w:themeColor="background2"/>
          <w:sz w:val="18"/>
          <w:szCs w:val="18"/>
        </w:rPr>
      </w:pPr>
      <w:r>
        <w:rPr>
          <w:noProof/>
          <w:color w:val="6E6964" w:themeColor="background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35A3DD53" wp14:editId="651B8C9F">
                <wp:simplePos x="0" y="0"/>
                <wp:positionH relativeFrom="page">
                  <wp:posOffset>-4972050</wp:posOffset>
                </wp:positionH>
                <wp:positionV relativeFrom="page">
                  <wp:posOffset>-3854450</wp:posOffset>
                </wp:positionV>
                <wp:extent cx="4968875" cy="12112625"/>
                <wp:effectExtent l="0" t="0" r="0" b="0"/>
                <wp:wrapTopAndBottom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875" cy="12112625"/>
                          <a:chOff x="-4968875" y="-3853294"/>
                          <a:chExt cx="4968875" cy="12115528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-4968875" y="-3853294"/>
                            <a:ext cx="4968875" cy="12115528"/>
                            <a:chOff x="-4968875" y="-4432028"/>
                            <a:chExt cx="4968875" cy="12115528"/>
                          </a:xfrm>
                        </wpg:grpSpPr>
                        <wps:wsp>
                          <wps:cNvPr id="2" name="Free-form: Shape 2"/>
                          <wps:cNvSpPr/>
                          <wps:spPr>
                            <a:xfrm>
                              <a:off x="0" y="7683500"/>
                              <a:ext cx="0" cy="0"/>
                            </a:xfrm>
                            <a:custGeom>
                              <a:avLst/>
                              <a:gdLst>
                                <a:gd name="connsiteX0" fmla="*/ 5528948 w 5528947"/>
                                <a:gd name="connsiteY0" fmla="*/ 1548773 h 2651486"/>
                                <a:gd name="connsiteX1" fmla="*/ 3980416 w 5528947"/>
                                <a:gd name="connsiteY1" fmla="*/ 0 h 2651486"/>
                                <a:gd name="connsiteX2" fmla="*/ 4566 w 5528947"/>
                                <a:gd name="connsiteY2" fmla="*/ 0 h 2651486"/>
                                <a:gd name="connsiteX3" fmla="*/ 0 w 5528947"/>
                                <a:gd name="connsiteY3" fmla="*/ 2651487 h 2651486"/>
                                <a:gd name="connsiteX4" fmla="*/ 5528948 w 5528947"/>
                                <a:gd name="connsiteY4" fmla="*/ 2651487 h 2651486"/>
                                <a:gd name="connsiteX5" fmla="*/ 5528948 w 5528947"/>
                                <a:gd name="connsiteY5" fmla="*/ 1548773 h 2651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528947" h="2651486">
                                  <a:moveTo>
                                    <a:pt x="5528948" y="1548773"/>
                                  </a:moveTo>
                                  <a:cubicBezTo>
                                    <a:pt x="5528948" y="693192"/>
                                    <a:pt x="4835356" y="0"/>
                                    <a:pt x="3980416" y="0"/>
                                  </a:cubicBezTo>
                                  <a:lnTo>
                                    <a:pt x="4566" y="0"/>
                                  </a:lnTo>
                                  <a:lnTo>
                                    <a:pt x="0" y="2651487"/>
                                  </a:lnTo>
                                  <a:lnTo>
                                    <a:pt x="5528948" y="2651487"/>
                                  </a:lnTo>
                                  <a:lnTo>
                                    <a:pt x="5528948" y="1548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B13B"/>
                            </a:solidFill>
                            <a:ln w="50693" cap="flat">
                              <a:noFill/>
                              <a:prstDash val="solid"/>
                              <a:miter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1589273277"/>
                                  <w:lock w:val="sdtContentLocked"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2E0F6C4A" w14:textId="15EE7365" w:rsidR="004516E5" w:rsidRPr="00F5187B" w:rsidRDefault="004516E5" w:rsidP="003D072A">
                                    <w:r>
                                      <w:t xml:space="preserve">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="horz" wrap="none" lIns="540000" tIns="45720" rIns="91440" bIns="5400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Free-form: Shape 3"/>
                          <wps:cNvSpPr/>
                          <wps:spPr>
                            <a:xfrm>
                              <a:off x="-4968875" y="-4432028"/>
                              <a:ext cx="1976400" cy="2650115"/>
                            </a:xfrm>
                            <a:custGeom>
                              <a:avLst/>
                              <a:gdLst>
                                <a:gd name="connsiteX0" fmla="*/ 1976255 w 1976254"/>
                                <a:gd name="connsiteY0" fmla="*/ 0 h 2651486"/>
                                <a:gd name="connsiteX1" fmla="*/ 1548532 w 1976254"/>
                                <a:gd name="connsiteY1" fmla="*/ 0 h 2651486"/>
                                <a:gd name="connsiteX2" fmla="*/ 0 w 1976254"/>
                                <a:gd name="connsiteY2" fmla="*/ 1548773 h 2651486"/>
                                <a:gd name="connsiteX3" fmla="*/ 0 w 1976254"/>
                                <a:gd name="connsiteY3" fmla="*/ 2651487 h 2651486"/>
                                <a:gd name="connsiteX4" fmla="*/ 1976255 w 1976254"/>
                                <a:gd name="connsiteY4" fmla="*/ 2651487 h 2651486"/>
                                <a:gd name="connsiteX5" fmla="*/ 1976255 w 1976254"/>
                                <a:gd name="connsiteY5" fmla="*/ 0 h 26514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76254" h="2651486">
                                  <a:moveTo>
                                    <a:pt x="1976255" y="0"/>
                                  </a:moveTo>
                                  <a:lnTo>
                                    <a:pt x="1548532" y="0"/>
                                  </a:lnTo>
                                  <a:cubicBezTo>
                                    <a:pt x="693084" y="0"/>
                                    <a:pt x="0" y="693700"/>
                                    <a:pt x="0" y="1548773"/>
                                  </a:cubicBezTo>
                                  <a:lnTo>
                                    <a:pt x="0" y="2651487"/>
                                  </a:lnTo>
                                  <a:lnTo>
                                    <a:pt x="1976255" y="2651487"/>
                                  </a:lnTo>
                                  <a:lnTo>
                                    <a:pt x="1976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506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3DD53" id="Group 64" o:spid="_x0000_s1034" style="position:absolute;margin-left:-391.5pt;margin-top:-303.5pt;width:391.25pt;height:953.75pt;z-index:251662336;mso-position-horizontal-relative:page;mso-position-vertical-relative:page;mso-width-relative:margin;mso-height-relative:margin" coordorigin="-49688,-38532" coordsize="49688,12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">
                <v:rect id="Rectangle 62" o:spid="_x0000_s1035" style="position:absolute;width:0;height: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" fillcolor="white [3212]" stroked="f" strokeweight="1pt"/>
                <v:group id="Group 54" o:spid="_x0000_s1036" style="position:absolute;left:-49688;top:-38532;width:49688;height:121154" coordorigin="-49688,-44320" coordsize="49688,1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-form: Shape 2" o:spid="_x0000_s1037" style="position:absolute;top:76835;width:0;height:0;visibility:visible;mso-wrap-style:none;v-text-anchor:bottom" coordsize="5528947,26514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" adj="-11796480,,5400" path="m5528948,1548773c5528948,693192,4835356,,3980416,l4566,,,2651487r5528948,l5528948,1548773xe" fillcolor="#fcb13b" stroked="f" strokeweight="1.40814mm">
                    <v:stroke joinstyle="miter"/>
                    <v:formulas/>
                    <v:path arrowok="t" o:connecttype="custom" o:connectlocs="1,1;1,0;0,0;0,1;1,1;1,1" o:connectangles="0,0,0,0,0,0" textboxrect="0,0,5528947,2651486"/>
                    <v:textbox inset="15mm,,,15mm">
                      <w:txbxContent>
                        <w:sdt>
                          <w:sdtPr>
                            <w:id w:val="1589273277"/>
                            <w:lock w:val="sdtContentLocked"/>
                            <w:showingPlcHdr/>
                            <w15:appearance w15:val="hidden"/>
                          </w:sdtPr>
                          <w:sdtEndPr/>
                          <w:sdtContent>
                            <w:p w14:paraId="2E0F6C4A" w14:textId="15EE7365" w:rsidR="004516E5" w:rsidRPr="00F5187B" w:rsidRDefault="004516E5" w:rsidP="003D072A">
                              <w:r>
                                <w:t xml:space="preserve">  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Free-form: Shape 3" o:spid="_x0000_s1038" style="position:absolute;left:-49688;top:-44320;width:19764;height:26501;visibility:visible;mso-wrap-style:none;v-text-anchor:middle" coordsize="1976254,265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" path="m1976255,l1548532,c693084,,,693700,,1548773l,2651487r1976255,l1976255,xe" fillcolor="#3c2d4d [3204]" stroked="f" strokeweight="1.40814mm">
                    <v:stroke joinstyle="miter"/>
                    <v:path arrowok="t" o:connecttype="custom" o:connectlocs="1976401,0;1548646,0;0,1547972;0,2650116;1976401,2650116;1976401,0" o:connectangles="0,0,0,0,0,0"/>
                  </v:shape>
                </v:group>
                <w10:wrap type="topAndBottom" anchorx="page" anchory="page"/>
                <w10:anchorlock/>
              </v:group>
            </w:pict>
          </mc:Fallback>
        </mc:AlternateContent>
      </w:r>
    </w:p>
    <w:sectPr w:rsidR="00F5187B" w:rsidSect="00CB78DD">
      <w:footerReference w:type="default" r:id="rId22"/>
      <w:type w:val="continuous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96839" w14:textId="77777777" w:rsidR="00530CE1" w:rsidRDefault="00530CE1" w:rsidP="00C37A29">
      <w:pPr>
        <w:spacing w:after="0"/>
      </w:pPr>
      <w:r>
        <w:separator/>
      </w:r>
    </w:p>
  </w:endnote>
  <w:endnote w:type="continuationSeparator" w:id="0">
    <w:p w14:paraId="5F50BB45" w14:textId="77777777" w:rsidR="00530CE1" w:rsidRDefault="00530CE1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7BF21" w14:textId="77777777" w:rsidR="00BD2D36" w:rsidRDefault="00BD2D36" w:rsidP="00F2710C">
    <w:pPr>
      <w:pStyle w:val="Footer"/>
    </w:pPr>
  </w:p>
  <w:p w14:paraId="0F4C2A69" w14:textId="1EB5F9A0" w:rsidR="009C12FF" w:rsidRPr="00F2710C" w:rsidRDefault="009C12FF" w:rsidP="00F2710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4E5A67B9" wp14:editId="7D49F1F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44000" cy="1033200"/>
              <wp:effectExtent l="0" t="0" r="3810" b="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4000" cy="1033200"/>
                        <a:chOff x="0" y="0"/>
                        <a:chExt cx="1042543" cy="1031972"/>
                      </a:xfrm>
                    </wpg:grpSpPr>
                    <pic:pic xmlns:pic="http://schemas.openxmlformats.org/drawingml/2006/picture">
                      <pic:nvPicPr>
                        <pic:cNvPr id="50" name="Graphic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480" cy="7086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Rectangle 51"/>
                      <wps:cNvSpPr/>
                      <wps:spPr>
                        <a:xfrm>
                          <a:off x="898543" y="887972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2D57DB" id="Group 49" o:spid="_x0000_s1026" style="position:absolute;margin-left:31pt;margin-top:0;width:82.2pt;height:81.35pt;z-index:251662336;mso-position-horizontal:right;mso-position-horizontal-relative:page;mso-position-vertical:bottom;mso-position-vertical-relative:page;mso-width-relative:margin;mso-height-relative:margin" coordsize="10425,103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" o:spid="_x0000_s1027" type="#_x0000_t75" style="position:absolute;width:6654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">
                <v:imagedata r:id="rId3" o:title=""/>
              </v:shape>
              <v:rect id="Rectangle 51" o:spid="_x0000_s1028" style="position:absolute;left:8985;top:8879;width:144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/>
              <w10:wrap anchorx="page" anchory="page"/>
              <w10:anchorlock/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>
      <w:rPr>
        <w:lang w:val="en-GB"/>
      </w:rPr>
      <w:t>1</w:t>
    </w:r>
    <w:r>
      <w:fldChar w:fldCharType="end"/>
    </w:r>
    <w:r>
      <w:t xml:space="preserve"> | </w:t>
    </w:r>
    <w:sdt>
      <w:sdtPr>
        <w:alias w:val="Title"/>
        <w:tag w:val=""/>
        <w:id w:val="381214003"/>
        <w:placeholder>
          <w:docPart w:val="1F55D17D942B4055B6CA22E7B64305B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705C5">
          <w:t>2023 Alumnus of the Year Nomination Pack</w:t>
        </w:r>
      </w:sdtContent>
    </w:sdt>
    <w:r w:rsidR="00D96CB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84DD9" w14:textId="77777777" w:rsidR="00530CE1" w:rsidRDefault="00530CE1" w:rsidP="00C37A29">
      <w:pPr>
        <w:spacing w:after="0"/>
      </w:pPr>
      <w:r>
        <w:separator/>
      </w:r>
    </w:p>
  </w:footnote>
  <w:footnote w:type="continuationSeparator" w:id="0">
    <w:p w14:paraId="59BED1D8" w14:textId="77777777" w:rsidR="00530CE1" w:rsidRDefault="00530CE1" w:rsidP="00C37A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9C5E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F8B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E9C27FC2"/>
    <w:lvl w:ilvl="0">
      <w:numFmt w:val="bullet"/>
      <w:lvlText w:val="☐"/>
      <w:lvlJc w:val="left"/>
      <w:pPr>
        <w:ind w:left="291" w:hanging="192"/>
      </w:pPr>
      <w:rPr>
        <w:rFonts w:ascii="Segoe UI Symbol" w:hAnsi="Segoe UI Symbol" w:cs="Segoe UI Symbol"/>
        <w:b w:val="0"/>
        <w:bCs w:val="0"/>
        <w:i w:val="0"/>
        <w:iCs w:val="0"/>
        <w:spacing w:val="-1"/>
        <w:w w:val="100"/>
        <w:sz w:val="36"/>
        <w:szCs w:val="36"/>
      </w:rPr>
    </w:lvl>
    <w:lvl w:ilvl="1">
      <w:numFmt w:val="bullet"/>
      <w:lvlText w:val="•"/>
      <w:lvlJc w:val="left"/>
      <w:pPr>
        <w:ind w:left="1339" w:hanging="192"/>
      </w:pPr>
    </w:lvl>
    <w:lvl w:ilvl="2">
      <w:numFmt w:val="bullet"/>
      <w:lvlText w:val="•"/>
      <w:lvlJc w:val="left"/>
      <w:pPr>
        <w:ind w:left="2378" w:hanging="192"/>
      </w:pPr>
    </w:lvl>
    <w:lvl w:ilvl="3">
      <w:numFmt w:val="bullet"/>
      <w:lvlText w:val="•"/>
      <w:lvlJc w:val="left"/>
      <w:pPr>
        <w:ind w:left="3417" w:hanging="192"/>
      </w:pPr>
    </w:lvl>
    <w:lvl w:ilvl="4">
      <w:numFmt w:val="bullet"/>
      <w:lvlText w:val="•"/>
      <w:lvlJc w:val="left"/>
      <w:pPr>
        <w:ind w:left="4456" w:hanging="192"/>
      </w:pPr>
    </w:lvl>
    <w:lvl w:ilvl="5">
      <w:numFmt w:val="bullet"/>
      <w:lvlText w:val="•"/>
      <w:lvlJc w:val="left"/>
      <w:pPr>
        <w:ind w:left="5495" w:hanging="192"/>
      </w:pPr>
    </w:lvl>
    <w:lvl w:ilvl="6">
      <w:numFmt w:val="bullet"/>
      <w:lvlText w:val="•"/>
      <w:lvlJc w:val="left"/>
      <w:pPr>
        <w:ind w:left="6534" w:hanging="192"/>
      </w:pPr>
    </w:lvl>
    <w:lvl w:ilvl="7">
      <w:numFmt w:val="bullet"/>
      <w:lvlText w:val="•"/>
      <w:lvlJc w:val="left"/>
      <w:pPr>
        <w:ind w:left="7573" w:hanging="192"/>
      </w:pPr>
    </w:lvl>
    <w:lvl w:ilvl="8">
      <w:numFmt w:val="bullet"/>
      <w:lvlText w:val="•"/>
      <w:lvlJc w:val="left"/>
      <w:pPr>
        <w:ind w:left="8612" w:hanging="192"/>
      </w:pPr>
    </w:lvl>
  </w:abstractNum>
  <w:abstractNum w:abstractNumId="11" w15:restartNumberingAfterBreak="0">
    <w:nsid w:val="00000403"/>
    <w:multiLevelType w:val="multilevel"/>
    <w:tmpl w:val="FFFFFFFF"/>
    <w:lvl w:ilvl="0">
      <w:numFmt w:val="bullet"/>
      <w:lvlText w:val="*"/>
      <w:lvlJc w:val="left"/>
      <w:pPr>
        <w:ind w:left="33" w:hanging="197"/>
      </w:pPr>
      <w:rPr>
        <w:rFonts w:ascii="Verdana" w:hAnsi="Verdana" w:cs="Verdana"/>
        <w:b w:val="0"/>
        <w:bCs w:val="0"/>
        <w:i w:val="0"/>
        <w:iCs w:val="0"/>
        <w:color w:val="3E3E3E"/>
        <w:w w:val="99"/>
        <w:sz w:val="20"/>
        <w:szCs w:val="20"/>
      </w:rPr>
    </w:lvl>
    <w:lvl w:ilvl="1">
      <w:numFmt w:val="bullet"/>
      <w:lvlText w:val="•"/>
      <w:lvlJc w:val="left"/>
      <w:pPr>
        <w:ind w:left="221" w:hanging="197"/>
      </w:pPr>
    </w:lvl>
    <w:lvl w:ilvl="2">
      <w:numFmt w:val="bullet"/>
      <w:lvlText w:val="•"/>
      <w:lvlJc w:val="left"/>
      <w:pPr>
        <w:ind w:left="403" w:hanging="197"/>
      </w:pPr>
    </w:lvl>
    <w:lvl w:ilvl="3">
      <w:numFmt w:val="bullet"/>
      <w:lvlText w:val="•"/>
      <w:lvlJc w:val="left"/>
      <w:pPr>
        <w:ind w:left="584" w:hanging="197"/>
      </w:pPr>
    </w:lvl>
    <w:lvl w:ilvl="4">
      <w:numFmt w:val="bullet"/>
      <w:lvlText w:val="•"/>
      <w:lvlJc w:val="left"/>
      <w:pPr>
        <w:ind w:left="766" w:hanging="197"/>
      </w:pPr>
    </w:lvl>
    <w:lvl w:ilvl="5">
      <w:numFmt w:val="bullet"/>
      <w:lvlText w:val="•"/>
      <w:lvlJc w:val="left"/>
      <w:pPr>
        <w:ind w:left="948" w:hanging="197"/>
      </w:pPr>
    </w:lvl>
    <w:lvl w:ilvl="6">
      <w:numFmt w:val="bullet"/>
      <w:lvlText w:val="•"/>
      <w:lvlJc w:val="left"/>
      <w:pPr>
        <w:ind w:left="1129" w:hanging="197"/>
      </w:pPr>
    </w:lvl>
    <w:lvl w:ilvl="7">
      <w:numFmt w:val="bullet"/>
      <w:lvlText w:val="•"/>
      <w:lvlJc w:val="left"/>
      <w:pPr>
        <w:ind w:left="1311" w:hanging="197"/>
      </w:pPr>
    </w:lvl>
    <w:lvl w:ilvl="8">
      <w:numFmt w:val="bullet"/>
      <w:lvlText w:val="•"/>
      <w:lvlJc w:val="left"/>
      <w:pPr>
        <w:ind w:left="1492" w:hanging="197"/>
      </w:pPr>
    </w:lvl>
  </w:abstractNum>
  <w:abstractNum w:abstractNumId="12" w15:restartNumberingAfterBreak="0">
    <w:nsid w:val="001E34CA"/>
    <w:multiLevelType w:val="hybridMultilevel"/>
    <w:tmpl w:val="A5A4327E"/>
    <w:lvl w:ilvl="0" w:tplc="F790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C43676"/>
    <w:multiLevelType w:val="multilevel"/>
    <w:tmpl w:val="97DAEA0E"/>
    <w:numStyleLink w:val="Numbering"/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4D6A2D9E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132D53ED"/>
    <w:multiLevelType w:val="multilevel"/>
    <w:tmpl w:val="97DAEA0E"/>
    <w:numStyleLink w:val="Numbering"/>
  </w:abstractNum>
  <w:abstractNum w:abstractNumId="19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D322B09"/>
    <w:multiLevelType w:val="multilevel"/>
    <w:tmpl w:val="97DAEA0E"/>
    <w:numStyleLink w:val="Numbering"/>
  </w:abstractNum>
  <w:abstractNum w:abstractNumId="21" w15:restartNumberingAfterBreak="0">
    <w:nsid w:val="1E4A3DC5"/>
    <w:multiLevelType w:val="multilevel"/>
    <w:tmpl w:val="4D6A2D9E"/>
    <w:numStyleLink w:val="Bullets"/>
  </w:abstractNum>
  <w:abstractNum w:abstractNumId="22" w15:restartNumberingAfterBreak="0">
    <w:nsid w:val="20C25DC3"/>
    <w:multiLevelType w:val="multilevel"/>
    <w:tmpl w:val="63B807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3051E93"/>
    <w:multiLevelType w:val="hybridMultilevel"/>
    <w:tmpl w:val="DAD2469E"/>
    <w:lvl w:ilvl="0" w:tplc="23361E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5A5C4F"/>
    <w:multiLevelType w:val="multilevel"/>
    <w:tmpl w:val="63B807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21F1D0F"/>
    <w:multiLevelType w:val="multilevel"/>
    <w:tmpl w:val="4D6A2D9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A3712C1"/>
    <w:multiLevelType w:val="hybridMultilevel"/>
    <w:tmpl w:val="0C2C2E30"/>
    <w:lvl w:ilvl="0" w:tplc="F00232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A3996"/>
    <w:multiLevelType w:val="multilevel"/>
    <w:tmpl w:val="4D6A2D9E"/>
    <w:lvl w:ilvl="0">
      <w:numFmt w:val="decimal"/>
      <w:pStyle w:val="ListBullet"/>
      <w:lvlText w:val=""/>
      <w:lvlJc w:val="left"/>
    </w:lvl>
    <w:lvl w:ilvl="1">
      <w:numFmt w:val="decimal"/>
      <w:pStyle w:val="ListBullet2"/>
      <w:lvlText w:val=""/>
      <w:lvlJc w:val="left"/>
    </w:lvl>
    <w:lvl w:ilvl="2">
      <w:numFmt w:val="decimal"/>
      <w:pStyle w:val="ListBullet3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1397427"/>
    <w:multiLevelType w:val="multilevel"/>
    <w:tmpl w:val="97DAEA0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8B73D84"/>
    <w:multiLevelType w:val="multilevel"/>
    <w:tmpl w:val="50041352"/>
    <w:lvl w:ilvl="0">
      <w:numFmt w:val="decimal"/>
      <w:pStyle w:val="Heading1-numbered"/>
      <w:lvlText w:val=""/>
      <w:lvlJc w:val="left"/>
    </w:lvl>
    <w:lvl w:ilvl="1">
      <w:numFmt w:val="decimal"/>
      <w:pStyle w:val="Heading2-numbered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96A0C8C"/>
    <w:multiLevelType w:val="multilevel"/>
    <w:tmpl w:val="97DAEA0E"/>
    <w:lvl w:ilvl="0">
      <w:numFmt w:val="decimal"/>
      <w:pStyle w:val="ListNumber"/>
      <w:lvlText w:val=""/>
      <w:lvlJc w:val="left"/>
    </w:lvl>
    <w:lvl w:ilvl="1">
      <w:numFmt w:val="decimal"/>
      <w:pStyle w:val="ListNumber2"/>
      <w:lvlText w:val=""/>
      <w:lvlJc w:val="left"/>
    </w:lvl>
    <w:lvl w:ilvl="2">
      <w:numFmt w:val="decimal"/>
      <w:pStyle w:val="ListNumber3"/>
      <w:lvlText w:val=""/>
      <w:lvlJc w:val="left"/>
    </w:lvl>
    <w:lvl w:ilvl="3">
      <w:numFmt w:val="decimal"/>
      <w:pStyle w:val="ListNumber4"/>
      <w:lvlText w:val=""/>
      <w:lvlJc w:val="left"/>
    </w:lvl>
    <w:lvl w:ilvl="4">
      <w:numFmt w:val="decimal"/>
      <w:pStyle w:val="ListNumber5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0E1502C"/>
    <w:multiLevelType w:val="multilevel"/>
    <w:tmpl w:val="4D6A2D9E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3C2D4D" w:themeColor="accent1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4D6A2D9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60D51AD"/>
    <w:multiLevelType w:val="multilevel"/>
    <w:tmpl w:val="97DAEA0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BD467D4"/>
    <w:multiLevelType w:val="hybridMultilevel"/>
    <w:tmpl w:val="10E2EB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E91E48"/>
    <w:multiLevelType w:val="hybridMultilevel"/>
    <w:tmpl w:val="1EFAE2A6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D0736"/>
    <w:multiLevelType w:val="multilevel"/>
    <w:tmpl w:val="97DAEA0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59C2394"/>
    <w:multiLevelType w:val="hybridMultilevel"/>
    <w:tmpl w:val="2E225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53091"/>
    <w:multiLevelType w:val="hybridMultilevel"/>
    <w:tmpl w:val="74A2C6BC"/>
    <w:lvl w:ilvl="0" w:tplc="9EDE2A6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3"/>
  </w:num>
  <w:num w:numId="12" w16cid:durableId="1261796759">
    <w:abstractNumId w:val="34"/>
  </w:num>
  <w:num w:numId="13" w16cid:durableId="1043405154">
    <w:abstractNumId w:val="25"/>
  </w:num>
  <w:num w:numId="14" w16cid:durableId="846598071">
    <w:abstractNumId w:val="17"/>
  </w:num>
  <w:num w:numId="15" w16cid:durableId="1311640227">
    <w:abstractNumId w:val="38"/>
  </w:num>
  <w:num w:numId="16" w16cid:durableId="881941196">
    <w:abstractNumId w:val="30"/>
  </w:num>
  <w:num w:numId="17" w16cid:durableId="533617442">
    <w:abstractNumId w:val="35"/>
  </w:num>
  <w:num w:numId="18" w16cid:durableId="250312982">
    <w:abstractNumId w:val="13"/>
  </w:num>
  <w:num w:numId="19" w16cid:durableId="385955825">
    <w:abstractNumId w:val="15"/>
  </w:num>
  <w:num w:numId="20" w16cid:durableId="1408189744">
    <w:abstractNumId w:val="28"/>
  </w:num>
  <w:num w:numId="21" w16cid:durableId="1370494809">
    <w:abstractNumId w:val="18"/>
  </w:num>
  <w:num w:numId="22" w16cid:durableId="659580476">
    <w:abstractNumId w:val="14"/>
  </w:num>
  <w:num w:numId="23" w16cid:durableId="2036539326">
    <w:abstractNumId w:val="16"/>
  </w:num>
  <w:num w:numId="24" w16cid:durableId="1303265532">
    <w:abstractNumId w:val="20"/>
  </w:num>
  <w:num w:numId="25" w16cid:durableId="1737582058">
    <w:abstractNumId w:val="32"/>
  </w:num>
  <w:num w:numId="26" w16cid:durableId="974717717">
    <w:abstractNumId w:val="31"/>
  </w:num>
  <w:num w:numId="27" w16cid:durableId="444039133">
    <w:abstractNumId w:val="19"/>
  </w:num>
  <w:num w:numId="28" w16cid:durableId="15364486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29"/>
  </w:num>
  <w:num w:numId="30" w16cid:durableId="283584571">
    <w:abstractNumId w:val="21"/>
  </w:num>
  <w:num w:numId="31" w16cid:durableId="1936791044">
    <w:abstractNumId w:val="27"/>
  </w:num>
  <w:num w:numId="32" w16cid:durableId="1832329950">
    <w:abstractNumId w:val="36"/>
  </w:num>
  <w:num w:numId="33" w16cid:durableId="831214067">
    <w:abstractNumId w:val="11"/>
  </w:num>
  <w:num w:numId="34" w16cid:durableId="398556425">
    <w:abstractNumId w:val="10"/>
  </w:num>
  <w:num w:numId="35" w16cid:durableId="21813579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28715627">
    <w:abstractNumId w:val="22"/>
  </w:num>
  <w:num w:numId="37" w16cid:durableId="1759477487">
    <w:abstractNumId w:val="39"/>
  </w:num>
  <w:num w:numId="38" w16cid:durableId="1139344791">
    <w:abstractNumId w:val="23"/>
  </w:num>
  <w:num w:numId="39" w16cid:durableId="963389639">
    <w:abstractNumId w:val="37"/>
  </w:num>
  <w:num w:numId="40" w16cid:durableId="365713336">
    <w:abstractNumId w:val="12"/>
  </w:num>
  <w:num w:numId="41" w16cid:durableId="78915287">
    <w:abstractNumId w:val="40"/>
  </w:num>
  <w:num w:numId="42" w16cid:durableId="9124626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CE1"/>
    <w:rsid w:val="000118BB"/>
    <w:rsid w:val="00014BB5"/>
    <w:rsid w:val="000300AF"/>
    <w:rsid w:val="0003479C"/>
    <w:rsid w:val="00035AE8"/>
    <w:rsid w:val="0004692D"/>
    <w:rsid w:val="000508A1"/>
    <w:rsid w:val="0005148F"/>
    <w:rsid w:val="00065461"/>
    <w:rsid w:val="00071A14"/>
    <w:rsid w:val="000724AE"/>
    <w:rsid w:val="0008037D"/>
    <w:rsid w:val="00082477"/>
    <w:rsid w:val="0009367A"/>
    <w:rsid w:val="0009443B"/>
    <w:rsid w:val="00095730"/>
    <w:rsid w:val="00097EA9"/>
    <w:rsid w:val="000A2120"/>
    <w:rsid w:val="000B497F"/>
    <w:rsid w:val="000B53D6"/>
    <w:rsid w:val="000C5FB6"/>
    <w:rsid w:val="001041C3"/>
    <w:rsid w:val="0010486E"/>
    <w:rsid w:val="0010519E"/>
    <w:rsid w:val="00112E8F"/>
    <w:rsid w:val="001268BC"/>
    <w:rsid w:val="001321C0"/>
    <w:rsid w:val="00137969"/>
    <w:rsid w:val="00154380"/>
    <w:rsid w:val="00156352"/>
    <w:rsid w:val="00177547"/>
    <w:rsid w:val="00183BD5"/>
    <w:rsid w:val="001A0D77"/>
    <w:rsid w:val="001A598F"/>
    <w:rsid w:val="001C1FE6"/>
    <w:rsid w:val="001C7835"/>
    <w:rsid w:val="001D0A10"/>
    <w:rsid w:val="001E61FB"/>
    <w:rsid w:val="001F13C1"/>
    <w:rsid w:val="001F446D"/>
    <w:rsid w:val="00221AB7"/>
    <w:rsid w:val="0024122B"/>
    <w:rsid w:val="00246435"/>
    <w:rsid w:val="00246BCF"/>
    <w:rsid w:val="00247FFC"/>
    <w:rsid w:val="002502FE"/>
    <w:rsid w:val="00267644"/>
    <w:rsid w:val="00270834"/>
    <w:rsid w:val="002718B6"/>
    <w:rsid w:val="002814E6"/>
    <w:rsid w:val="0029768D"/>
    <w:rsid w:val="002B24E4"/>
    <w:rsid w:val="002C5108"/>
    <w:rsid w:val="002C60F9"/>
    <w:rsid w:val="002D354E"/>
    <w:rsid w:val="002E0EDA"/>
    <w:rsid w:val="002E2449"/>
    <w:rsid w:val="002E3F3A"/>
    <w:rsid w:val="002E6892"/>
    <w:rsid w:val="002F1180"/>
    <w:rsid w:val="002F1950"/>
    <w:rsid w:val="0030082F"/>
    <w:rsid w:val="00305171"/>
    <w:rsid w:val="00305909"/>
    <w:rsid w:val="0031510C"/>
    <w:rsid w:val="003241C7"/>
    <w:rsid w:val="003315C4"/>
    <w:rsid w:val="003455B4"/>
    <w:rsid w:val="0034680A"/>
    <w:rsid w:val="00363214"/>
    <w:rsid w:val="00363FF8"/>
    <w:rsid w:val="00365A9A"/>
    <w:rsid w:val="003755D1"/>
    <w:rsid w:val="0037721D"/>
    <w:rsid w:val="0038102A"/>
    <w:rsid w:val="003935C8"/>
    <w:rsid w:val="00396EDF"/>
    <w:rsid w:val="003A2820"/>
    <w:rsid w:val="003B72B5"/>
    <w:rsid w:val="003C290D"/>
    <w:rsid w:val="003C29BB"/>
    <w:rsid w:val="003D072A"/>
    <w:rsid w:val="003D23A3"/>
    <w:rsid w:val="003D3729"/>
    <w:rsid w:val="003D5856"/>
    <w:rsid w:val="003E7CAC"/>
    <w:rsid w:val="00404E4F"/>
    <w:rsid w:val="0042339A"/>
    <w:rsid w:val="00424164"/>
    <w:rsid w:val="0042508F"/>
    <w:rsid w:val="004326D7"/>
    <w:rsid w:val="00432D22"/>
    <w:rsid w:val="00435D61"/>
    <w:rsid w:val="00450B36"/>
    <w:rsid w:val="00450BA9"/>
    <w:rsid w:val="004516E5"/>
    <w:rsid w:val="00456646"/>
    <w:rsid w:val="004635FD"/>
    <w:rsid w:val="00465DF5"/>
    <w:rsid w:val="0049756E"/>
    <w:rsid w:val="004A0130"/>
    <w:rsid w:val="004A170B"/>
    <w:rsid w:val="004A2E3B"/>
    <w:rsid w:val="004A77F6"/>
    <w:rsid w:val="004B0CB7"/>
    <w:rsid w:val="004B1920"/>
    <w:rsid w:val="004B22ED"/>
    <w:rsid w:val="004B609E"/>
    <w:rsid w:val="004C6D9F"/>
    <w:rsid w:val="004D1CD5"/>
    <w:rsid w:val="004E0833"/>
    <w:rsid w:val="004E28C6"/>
    <w:rsid w:val="004F138F"/>
    <w:rsid w:val="004F58AD"/>
    <w:rsid w:val="0050670B"/>
    <w:rsid w:val="005107FA"/>
    <w:rsid w:val="005141E8"/>
    <w:rsid w:val="00514AA5"/>
    <w:rsid w:val="0052480C"/>
    <w:rsid w:val="00530CE1"/>
    <w:rsid w:val="00550C99"/>
    <w:rsid w:val="00550F89"/>
    <w:rsid w:val="00553413"/>
    <w:rsid w:val="00557AF9"/>
    <w:rsid w:val="00561AEA"/>
    <w:rsid w:val="0056453E"/>
    <w:rsid w:val="005702CD"/>
    <w:rsid w:val="005713CB"/>
    <w:rsid w:val="00575C34"/>
    <w:rsid w:val="00575FCD"/>
    <w:rsid w:val="0058369E"/>
    <w:rsid w:val="00593314"/>
    <w:rsid w:val="00594496"/>
    <w:rsid w:val="005B68BB"/>
    <w:rsid w:val="005C2281"/>
    <w:rsid w:val="005C24CF"/>
    <w:rsid w:val="005C6618"/>
    <w:rsid w:val="005F7A74"/>
    <w:rsid w:val="00603FD5"/>
    <w:rsid w:val="00606594"/>
    <w:rsid w:val="00616DC8"/>
    <w:rsid w:val="0062745F"/>
    <w:rsid w:val="00646F11"/>
    <w:rsid w:val="006600F8"/>
    <w:rsid w:val="00670E00"/>
    <w:rsid w:val="00682E55"/>
    <w:rsid w:val="0068724F"/>
    <w:rsid w:val="00693342"/>
    <w:rsid w:val="006A1DEF"/>
    <w:rsid w:val="006A3B78"/>
    <w:rsid w:val="006C4AF4"/>
    <w:rsid w:val="006C4C99"/>
    <w:rsid w:val="006D3F2F"/>
    <w:rsid w:val="006E1754"/>
    <w:rsid w:val="006E3536"/>
    <w:rsid w:val="006F444A"/>
    <w:rsid w:val="006F79FC"/>
    <w:rsid w:val="00707CDB"/>
    <w:rsid w:val="00714488"/>
    <w:rsid w:val="0071547F"/>
    <w:rsid w:val="00715726"/>
    <w:rsid w:val="00716632"/>
    <w:rsid w:val="007230DA"/>
    <w:rsid w:val="007254A7"/>
    <w:rsid w:val="00730211"/>
    <w:rsid w:val="00750CDF"/>
    <w:rsid w:val="00762183"/>
    <w:rsid w:val="00783478"/>
    <w:rsid w:val="0078408C"/>
    <w:rsid w:val="00793524"/>
    <w:rsid w:val="007A0363"/>
    <w:rsid w:val="007A53B1"/>
    <w:rsid w:val="007E0B50"/>
    <w:rsid w:val="007E14A8"/>
    <w:rsid w:val="007E62EF"/>
    <w:rsid w:val="0081533C"/>
    <w:rsid w:val="008163DF"/>
    <w:rsid w:val="00822066"/>
    <w:rsid w:val="00824E12"/>
    <w:rsid w:val="00842AF5"/>
    <w:rsid w:val="00845607"/>
    <w:rsid w:val="0085439B"/>
    <w:rsid w:val="00863059"/>
    <w:rsid w:val="008640DC"/>
    <w:rsid w:val="008770BC"/>
    <w:rsid w:val="00884E2D"/>
    <w:rsid w:val="008921C7"/>
    <w:rsid w:val="0089475D"/>
    <w:rsid w:val="008B05C3"/>
    <w:rsid w:val="008B3FA0"/>
    <w:rsid w:val="008B4965"/>
    <w:rsid w:val="008D1ABD"/>
    <w:rsid w:val="008D3421"/>
    <w:rsid w:val="008D4A3B"/>
    <w:rsid w:val="008E7660"/>
    <w:rsid w:val="008F70D1"/>
    <w:rsid w:val="00901075"/>
    <w:rsid w:val="0090137A"/>
    <w:rsid w:val="00911FB5"/>
    <w:rsid w:val="00913434"/>
    <w:rsid w:val="00914B25"/>
    <w:rsid w:val="00930425"/>
    <w:rsid w:val="00932721"/>
    <w:rsid w:val="00935E84"/>
    <w:rsid w:val="00936068"/>
    <w:rsid w:val="009410E3"/>
    <w:rsid w:val="0094381C"/>
    <w:rsid w:val="009502E9"/>
    <w:rsid w:val="009517CC"/>
    <w:rsid w:val="00952F62"/>
    <w:rsid w:val="009615D4"/>
    <w:rsid w:val="00974677"/>
    <w:rsid w:val="00976B9E"/>
    <w:rsid w:val="00986AEC"/>
    <w:rsid w:val="009A2F17"/>
    <w:rsid w:val="009A67E7"/>
    <w:rsid w:val="009C12FF"/>
    <w:rsid w:val="009D24F5"/>
    <w:rsid w:val="009D6004"/>
    <w:rsid w:val="009E3AC9"/>
    <w:rsid w:val="009F460B"/>
    <w:rsid w:val="00A0205D"/>
    <w:rsid w:val="00A031E3"/>
    <w:rsid w:val="00A13664"/>
    <w:rsid w:val="00A22F6A"/>
    <w:rsid w:val="00A24EF4"/>
    <w:rsid w:val="00A24FE7"/>
    <w:rsid w:val="00A50B22"/>
    <w:rsid w:val="00A556C1"/>
    <w:rsid w:val="00A758E5"/>
    <w:rsid w:val="00A843D5"/>
    <w:rsid w:val="00A90151"/>
    <w:rsid w:val="00A9359B"/>
    <w:rsid w:val="00A9711D"/>
    <w:rsid w:val="00AA068C"/>
    <w:rsid w:val="00AA163B"/>
    <w:rsid w:val="00AA41FC"/>
    <w:rsid w:val="00AB1DDA"/>
    <w:rsid w:val="00AB3578"/>
    <w:rsid w:val="00AB5F12"/>
    <w:rsid w:val="00AC0558"/>
    <w:rsid w:val="00AD0FF4"/>
    <w:rsid w:val="00AE6611"/>
    <w:rsid w:val="00B01FA4"/>
    <w:rsid w:val="00B02743"/>
    <w:rsid w:val="00B13C79"/>
    <w:rsid w:val="00B23603"/>
    <w:rsid w:val="00B32B02"/>
    <w:rsid w:val="00B32D6C"/>
    <w:rsid w:val="00B3749D"/>
    <w:rsid w:val="00B4255A"/>
    <w:rsid w:val="00B65DAA"/>
    <w:rsid w:val="00B66B2F"/>
    <w:rsid w:val="00B74F7F"/>
    <w:rsid w:val="00B75B08"/>
    <w:rsid w:val="00B87859"/>
    <w:rsid w:val="00B91D47"/>
    <w:rsid w:val="00B929BB"/>
    <w:rsid w:val="00B960BE"/>
    <w:rsid w:val="00BA3CB8"/>
    <w:rsid w:val="00BA7623"/>
    <w:rsid w:val="00BA787F"/>
    <w:rsid w:val="00BC0C00"/>
    <w:rsid w:val="00BD0DEA"/>
    <w:rsid w:val="00BD2D36"/>
    <w:rsid w:val="00BE0C7F"/>
    <w:rsid w:val="00BE1A2D"/>
    <w:rsid w:val="00BF68C8"/>
    <w:rsid w:val="00C01E68"/>
    <w:rsid w:val="00C11924"/>
    <w:rsid w:val="00C11F4B"/>
    <w:rsid w:val="00C2325A"/>
    <w:rsid w:val="00C25C42"/>
    <w:rsid w:val="00C326F9"/>
    <w:rsid w:val="00C37A29"/>
    <w:rsid w:val="00C41DED"/>
    <w:rsid w:val="00C449DD"/>
    <w:rsid w:val="00C6020D"/>
    <w:rsid w:val="00C60870"/>
    <w:rsid w:val="00C63DF9"/>
    <w:rsid w:val="00C653C7"/>
    <w:rsid w:val="00C70EFC"/>
    <w:rsid w:val="00C7107D"/>
    <w:rsid w:val="00C739B3"/>
    <w:rsid w:val="00C932F3"/>
    <w:rsid w:val="00C97C9F"/>
    <w:rsid w:val="00CB0C77"/>
    <w:rsid w:val="00CB7525"/>
    <w:rsid w:val="00CB78DD"/>
    <w:rsid w:val="00CC269D"/>
    <w:rsid w:val="00CC3A65"/>
    <w:rsid w:val="00CC59B6"/>
    <w:rsid w:val="00CD61EB"/>
    <w:rsid w:val="00CE0B7C"/>
    <w:rsid w:val="00CE1B1B"/>
    <w:rsid w:val="00CE276E"/>
    <w:rsid w:val="00CF02F0"/>
    <w:rsid w:val="00D014C4"/>
    <w:rsid w:val="00D150C5"/>
    <w:rsid w:val="00D16F74"/>
    <w:rsid w:val="00D27395"/>
    <w:rsid w:val="00D34CA4"/>
    <w:rsid w:val="00D3751E"/>
    <w:rsid w:val="00D466E8"/>
    <w:rsid w:val="00D518FC"/>
    <w:rsid w:val="00D55FFD"/>
    <w:rsid w:val="00D60649"/>
    <w:rsid w:val="00D61E88"/>
    <w:rsid w:val="00D66184"/>
    <w:rsid w:val="00D705C5"/>
    <w:rsid w:val="00D75B9E"/>
    <w:rsid w:val="00D75F2E"/>
    <w:rsid w:val="00D83923"/>
    <w:rsid w:val="00D93B77"/>
    <w:rsid w:val="00D9419D"/>
    <w:rsid w:val="00D96915"/>
    <w:rsid w:val="00D96CBB"/>
    <w:rsid w:val="00DA3037"/>
    <w:rsid w:val="00DD0E4C"/>
    <w:rsid w:val="00DF4E3E"/>
    <w:rsid w:val="00DF75D7"/>
    <w:rsid w:val="00E0453D"/>
    <w:rsid w:val="00E05FA6"/>
    <w:rsid w:val="00E25474"/>
    <w:rsid w:val="00E32F93"/>
    <w:rsid w:val="00E36407"/>
    <w:rsid w:val="00E40F5F"/>
    <w:rsid w:val="00E53516"/>
    <w:rsid w:val="00E54B2B"/>
    <w:rsid w:val="00E629AE"/>
    <w:rsid w:val="00EA1943"/>
    <w:rsid w:val="00EA4AB4"/>
    <w:rsid w:val="00ED69D9"/>
    <w:rsid w:val="00EE6F14"/>
    <w:rsid w:val="00EF2FDF"/>
    <w:rsid w:val="00EF3F23"/>
    <w:rsid w:val="00EF4415"/>
    <w:rsid w:val="00EF5EDF"/>
    <w:rsid w:val="00F04331"/>
    <w:rsid w:val="00F12EB3"/>
    <w:rsid w:val="00F1419D"/>
    <w:rsid w:val="00F15419"/>
    <w:rsid w:val="00F162D4"/>
    <w:rsid w:val="00F2710C"/>
    <w:rsid w:val="00F3798A"/>
    <w:rsid w:val="00F4010B"/>
    <w:rsid w:val="00F4702C"/>
    <w:rsid w:val="00F505B8"/>
    <w:rsid w:val="00F5187B"/>
    <w:rsid w:val="00F53397"/>
    <w:rsid w:val="00F57131"/>
    <w:rsid w:val="00F634F6"/>
    <w:rsid w:val="00F65695"/>
    <w:rsid w:val="00F66430"/>
    <w:rsid w:val="00F7060B"/>
    <w:rsid w:val="00F71DAE"/>
    <w:rsid w:val="00F751CC"/>
    <w:rsid w:val="00F82178"/>
    <w:rsid w:val="00F87B07"/>
    <w:rsid w:val="00F92492"/>
    <w:rsid w:val="00F94880"/>
    <w:rsid w:val="00FB0D65"/>
    <w:rsid w:val="00FB218B"/>
    <w:rsid w:val="00FC2D8B"/>
    <w:rsid w:val="00FC63F0"/>
    <w:rsid w:val="00FD3306"/>
    <w:rsid w:val="00FE57D8"/>
    <w:rsid w:val="00FE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D986C6"/>
  <w15:chartTrackingRefBased/>
  <w15:docId w15:val="{B0DC918B-B80A-410C-9A4B-C115F527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98F"/>
    <w:pPr>
      <w:spacing w:before="120"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D3421"/>
    <w:pPr>
      <w:keepNext/>
      <w:keepLines/>
      <w:spacing w:before="240" w:after="60"/>
      <w:outlineLvl w:val="0"/>
    </w:pPr>
    <w:rPr>
      <w:rFonts w:asciiTheme="majorHAnsi" w:eastAsiaTheme="majorEastAsia" w:hAnsiTheme="majorHAnsi" w:cstheme="majorBidi"/>
      <w:b/>
      <w:color w:val="3C2D4D" w:themeColor="accent1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6184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color w:val="3C2D4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6184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3C2D4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A0205D"/>
    <w:pPr>
      <w:framePr w:w="7938" w:wrap="around" w:vAnchor="page" w:hAnchor="margin" w:y="10774" w:anchorLock="1"/>
    </w:pPr>
    <w:rPr>
      <w:b/>
      <w:color w:val="3C2D4D" w:themeColor="accent1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A0205D"/>
    <w:rPr>
      <w:b/>
      <w:color w:val="3C2D4D" w:themeColor="accent1"/>
      <w:sz w:val="24"/>
    </w:rPr>
  </w:style>
  <w:style w:type="paragraph" w:styleId="NoSpacing">
    <w:name w:val="No Spacing"/>
    <w:uiPriority w:val="1"/>
    <w:qFormat/>
    <w:rsid w:val="0049756E"/>
    <w:pPr>
      <w:spacing w:after="0" w:line="264" w:lineRule="auto"/>
    </w:pPr>
  </w:style>
  <w:style w:type="paragraph" w:styleId="ListBullet">
    <w:name w:val="List Bullet"/>
    <w:basedOn w:val="Normal"/>
    <w:uiPriority w:val="99"/>
    <w:unhideWhenUsed/>
    <w:qFormat/>
    <w:rsid w:val="009F460B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9F460B"/>
    <w:pPr>
      <w:numPr>
        <w:ilvl w:val="1"/>
        <w:numId w:val="31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25"/>
      </w:numPr>
      <w:contextualSpacing/>
    </w:pPr>
  </w:style>
  <w:style w:type="numbering" w:customStyle="1" w:styleId="Bullets">
    <w:name w:val="Bullets"/>
    <w:uiPriority w:val="99"/>
    <w:rsid w:val="009F460B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D3421"/>
    <w:rPr>
      <w:rFonts w:asciiTheme="majorHAnsi" w:eastAsiaTheme="majorEastAsia" w:hAnsiTheme="majorHAnsi" w:cstheme="majorBidi"/>
      <w:b/>
      <w:color w:val="3C2D4D" w:themeColor="accent1"/>
      <w:sz w:val="3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66184"/>
    <w:rPr>
      <w:rFonts w:asciiTheme="majorHAnsi" w:eastAsiaTheme="majorEastAsia" w:hAnsiTheme="majorHAnsi" w:cstheme="majorBidi"/>
      <w:b/>
      <w:color w:val="3C2D4D" w:themeColor="accent1"/>
      <w:sz w:val="24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B960BE"/>
    <w:pPr>
      <w:tabs>
        <w:tab w:val="center" w:pos="4513"/>
        <w:tab w:val="right" w:pos="9026"/>
      </w:tabs>
      <w:spacing w:after="0"/>
    </w:pPr>
    <w:rPr>
      <w:color w:val="3C2D4D" w:themeColor="accen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60BE"/>
    <w:rPr>
      <w:color w:val="3C2D4D" w:themeColor="accent1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9F460B"/>
    <w:pPr>
      <w:numPr>
        <w:ilvl w:val="2"/>
        <w:numId w:val="3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66184"/>
    <w:rPr>
      <w:rFonts w:asciiTheme="majorHAnsi" w:eastAsiaTheme="majorEastAsia" w:hAnsiTheme="majorHAnsi" w:cstheme="majorBidi"/>
      <w:color w:val="3C2D4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60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607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A0205D"/>
    <w:pPr>
      <w:framePr w:w="7938" w:wrap="around" w:vAnchor="page" w:hAnchor="margin" w:y="10774" w:anchorLock="1"/>
      <w:spacing w:before="600" w:after="400" w:line="240" w:lineRule="auto"/>
      <w:contextualSpacing/>
    </w:pPr>
    <w:rPr>
      <w:rFonts w:asciiTheme="majorHAnsi" w:eastAsiaTheme="majorEastAsia" w:hAnsiTheme="majorHAnsi" w:cstheme="majorBidi"/>
      <w:b/>
      <w:color w:val="3C2D4D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205D"/>
    <w:rPr>
      <w:rFonts w:asciiTheme="majorHAnsi" w:eastAsiaTheme="majorEastAsia" w:hAnsiTheme="majorHAnsi" w:cstheme="majorBidi"/>
      <w:b/>
      <w:color w:val="3C2D4D" w:themeColor="accent1"/>
      <w:spacing w:val="-10"/>
      <w:kern w:val="28"/>
      <w:sz w:val="72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FFB448" w:themeColor="text2"/>
        <w:left w:val="single" w:sz="4" w:space="4" w:color="FFB448" w:themeColor="text2"/>
        <w:bottom w:val="single" w:sz="4" w:space="4" w:color="FFB448" w:themeColor="text2"/>
        <w:right w:val="single" w:sz="4" w:space="4" w:color="FFB448" w:themeColor="text2"/>
      </w:pBdr>
      <w:shd w:val="clear" w:color="auto" w:fill="FFB448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FFB448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FFB448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qFormat/>
    <w:rsid w:val="00D16F74"/>
    <w:pPr>
      <w:numPr>
        <w:numId w:val="26"/>
      </w:numPr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qFormat/>
    <w:rsid w:val="00D16F74"/>
    <w:pPr>
      <w:numPr>
        <w:ilvl w:val="1"/>
        <w:numId w:val="26"/>
      </w:numPr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D66184"/>
    <w:rPr>
      <w:rFonts w:asciiTheme="majorHAnsi" w:eastAsiaTheme="majorEastAsia" w:hAnsiTheme="majorHAnsi" w:cstheme="majorBidi"/>
      <w:b/>
      <w:color w:val="3C2D4D" w:themeColor="accent1"/>
      <w:sz w:val="30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D66184"/>
    <w:rPr>
      <w:rFonts w:asciiTheme="majorHAnsi" w:eastAsiaTheme="majorEastAsia" w:hAnsiTheme="majorHAnsi" w:cstheme="majorBidi"/>
      <w:b/>
      <w:color w:val="3C2D4D" w:themeColor="accent1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50BA9"/>
    <w:pPr>
      <w:spacing w:after="240"/>
    </w:pPr>
    <w:rPr>
      <w:i/>
      <w:iCs/>
      <w:sz w:val="20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A0205D"/>
    <w:pPr>
      <w:framePr w:w="7938" w:wrap="around" w:vAnchor="page" w:hAnchor="margin" w:y="10774" w:anchorLock="1"/>
      <w:numPr>
        <w:ilvl w:val="1"/>
      </w:numPr>
      <w:spacing w:after="160"/>
    </w:pPr>
    <w:rPr>
      <w:rFonts w:eastAsiaTheme="minorEastAsia"/>
      <w:color w:val="3C2D4D" w:themeColor="accent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A0205D"/>
    <w:rPr>
      <w:rFonts w:eastAsiaTheme="minorEastAsia"/>
      <w:color w:val="3C2D4D" w:themeColor="accent1"/>
      <w:sz w:val="36"/>
    </w:rPr>
  </w:style>
  <w:style w:type="paragraph" w:styleId="TOCHeading">
    <w:name w:val="TOC Heading"/>
    <w:basedOn w:val="Heading-newpage"/>
    <w:next w:val="Normal"/>
    <w:uiPriority w:val="39"/>
    <w:unhideWhenUsed/>
    <w:rsid w:val="00976B9E"/>
    <w:pPr>
      <w:pageBreakBefore w:val="0"/>
      <w:spacing w:after="800"/>
    </w:pPr>
  </w:style>
  <w:style w:type="paragraph" w:styleId="TOC1">
    <w:name w:val="toc 1"/>
    <w:basedOn w:val="Normal"/>
    <w:next w:val="Normal"/>
    <w:autoRedefine/>
    <w:uiPriority w:val="39"/>
    <w:unhideWhenUsed/>
    <w:rsid w:val="00D66184"/>
    <w:pPr>
      <w:pBdr>
        <w:bottom w:val="single" w:sz="8" w:space="1" w:color="3C2D4D" w:themeColor="accent1"/>
        <w:between w:val="single" w:sz="8" w:space="1" w:color="3C2D4D" w:themeColor="accent1"/>
      </w:pBdr>
      <w:tabs>
        <w:tab w:val="right" w:pos="7938"/>
      </w:tabs>
      <w:spacing w:before="480" w:after="200"/>
      <w:ind w:right="2268"/>
    </w:pPr>
    <w:rPr>
      <w:b/>
      <w:noProof/>
      <w:color w:val="3C2D4D" w:themeColor="accen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7107D"/>
    <w:pPr>
      <w:tabs>
        <w:tab w:val="right" w:pos="7938"/>
        <w:tab w:val="right" w:pos="10194"/>
      </w:tabs>
      <w:spacing w:after="100"/>
      <w:ind w:left="1134" w:right="2268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563C1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qFormat/>
    <w:rsid w:val="00AB5F12"/>
    <w:rPr>
      <w:b/>
    </w:rPr>
  </w:style>
  <w:style w:type="paragraph" w:customStyle="1" w:styleId="Heading-newpage">
    <w:name w:val="Heading-new page"/>
    <w:basedOn w:val="Heading1"/>
    <w:uiPriority w:val="9"/>
    <w:qFormat/>
    <w:rsid w:val="0031510C"/>
    <w:pPr>
      <w:pageBreakBefore/>
      <w:spacing w:after="240"/>
    </w:pPr>
    <w:rPr>
      <w:b w:val="0"/>
      <w:sz w:val="48"/>
    </w:rPr>
  </w:style>
  <w:style w:type="table" w:customStyle="1" w:styleId="USQDefaulttable">
    <w:name w:val="USQ Default table"/>
    <w:basedOn w:val="TableNormal"/>
    <w:uiPriority w:val="99"/>
    <w:rsid w:val="00845607"/>
    <w:pPr>
      <w:spacing w:after="0" w:line="240" w:lineRule="auto"/>
    </w:pPr>
    <w:tblPr>
      <w:tblBorders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F2F2F2" w:themeFill="background1" w:themeFillShade="F2"/>
    </w:tcPr>
    <w:tblStylePr w:type="firstRow">
      <w:rPr>
        <w:b/>
      </w:rPr>
      <w:tblPr/>
      <w:tcPr>
        <w:shd w:val="clear" w:color="auto" w:fill="FFB448" w:themeFill="text2"/>
      </w:tcPr>
    </w:tblStylePr>
    <w:tblStylePr w:type="firstCol">
      <w:rPr>
        <w:b/>
      </w:rPr>
    </w:tblStylePr>
  </w:style>
  <w:style w:type="paragraph" w:customStyle="1" w:styleId="Endpagecontactdetails">
    <w:name w:val="End page contact details"/>
    <w:basedOn w:val="Normal"/>
    <w:link w:val="EndpagecontactdetailsChar"/>
    <w:rsid w:val="00F92492"/>
    <w:rPr>
      <w:color w:val="3C2D4D" w:themeColor="accent1"/>
      <w:sz w:val="28"/>
      <w:lang w:val="en-GB"/>
    </w:rPr>
  </w:style>
  <w:style w:type="character" w:customStyle="1" w:styleId="Bold">
    <w:name w:val="Bold"/>
    <w:basedOn w:val="DefaultParagraphFont"/>
    <w:uiPriority w:val="1"/>
    <w:qFormat/>
    <w:rsid w:val="00F5187B"/>
    <w:rPr>
      <w:b/>
    </w:rPr>
  </w:style>
  <w:style w:type="character" w:customStyle="1" w:styleId="EndpagecontactdetailsChar">
    <w:name w:val="End page contact details Char"/>
    <w:basedOn w:val="DefaultParagraphFont"/>
    <w:link w:val="Endpagecontactdetails"/>
    <w:rsid w:val="00F92492"/>
    <w:rPr>
      <w:color w:val="3C2D4D" w:themeColor="accent1"/>
      <w:sz w:val="28"/>
      <w:lang w:val="en-GB"/>
    </w:rPr>
  </w:style>
  <w:style w:type="paragraph" w:customStyle="1" w:styleId="SectionTitle">
    <w:name w:val="Section Title"/>
    <w:basedOn w:val="Heading-newpage"/>
    <w:uiPriority w:val="10"/>
    <w:rsid w:val="00C11F4B"/>
    <w:pPr>
      <w:pageBreakBefore w:val="0"/>
    </w:pPr>
    <w:rPr>
      <w:b/>
      <w:sz w:val="72"/>
      <w:lang w:val="en-GB"/>
    </w:rPr>
  </w:style>
  <w:style w:type="table" w:customStyle="1" w:styleId="USQQuotetable">
    <w:name w:val="USQ Quote table"/>
    <w:basedOn w:val="TableNormal"/>
    <w:uiPriority w:val="99"/>
    <w:rsid w:val="00C6020D"/>
    <w:pPr>
      <w:spacing w:after="0" w:line="240" w:lineRule="auto"/>
    </w:pPr>
    <w:tblPr>
      <w:tblCellMar>
        <w:left w:w="0" w:type="dxa"/>
        <w:right w:w="0" w:type="dxa"/>
      </w:tblCellMar>
    </w:tblPr>
    <w:tcPr>
      <w:vAlign w:val="center"/>
    </w:tcPr>
    <w:tblStylePr w:type="firstRow">
      <w:tblPr/>
      <w:tcPr>
        <w:shd w:val="clear" w:color="auto" w:fill="3C2D4D" w:themeFill="accent1"/>
      </w:tcPr>
    </w:tblStylePr>
    <w:tblStylePr w:type="firstCol">
      <w:tblPr/>
      <w:tcPr>
        <w:shd w:val="clear" w:color="auto" w:fill="FFB448" w:themeFill="text2"/>
      </w:tcPr>
    </w:tblStylePr>
  </w:style>
  <w:style w:type="paragraph" w:styleId="Quote">
    <w:name w:val="Quote"/>
    <w:basedOn w:val="Normal"/>
    <w:next w:val="Normal"/>
    <w:link w:val="QuoteChar"/>
    <w:uiPriority w:val="29"/>
    <w:rsid w:val="00C6020D"/>
    <w:pPr>
      <w:spacing w:before="240" w:after="240"/>
      <w:ind w:left="567" w:right="1134"/>
    </w:pPr>
    <w:rPr>
      <w:i/>
      <w:iCs/>
      <w:color w:val="3C2D4D" w:themeColor="accent1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C6020D"/>
    <w:rPr>
      <w:i/>
      <w:iCs/>
      <w:color w:val="3C2D4D" w:themeColor="accent1"/>
      <w:sz w:val="32"/>
    </w:rPr>
  </w:style>
  <w:style w:type="paragraph" w:customStyle="1" w:styleId="QuoteBodytext">
    <w:name w:val="Quote Body text"/>
    <w:basedOn w:val="Normal"/>
    <w:uiPriority w:val="15"/>
    <w:qFormat/>
    <w:rsid w:val="00C6020D"/>
    <w:pPr>
      <w:ind w:left="567" w:right="567"/>
    </w:pPr>
    <w:rPr>
      <w:color w:val="3C2D4D" w:themeColor="accent1"/>
      <w:sz w:val="24"/>
    </w:rPr>
  </w:style>
  <w:style w:type="paragraph" w:customStyle="1" w:styleId="QuoteBodytext-white">
    <w:name w:val="Quote Body text-white"/>
    <w:basedOn w:val="QuoteBodytext"/>
    <w:uiPriority w:val="15"/>
    <w:qFormat/>
    <w:rsid w:val="00C6020D"/>
    <w:rPr>
      <w:color w:val="FFFFFF" w:themeColor="background1"/>
    </w:rPr>
  </w:style>
  <w:style w:type="paragraph" w:customStyle="1" w:styleId="Quote-white">
    <w:name w:val="Quote-white"/>
    <w:basedOn w:val="Quote"/>
    <w:uiPriority w:val="15"/>
    <w:qFormat/>
    <w:rsid w:val="00C6020D"/>
    <w:rPr>
      <w:color w:val="FFFFFF" w:themeColor="background1"/>
    </w:rPr>
  </w:style>
  <w:style w:type="paragraph" w:customStyle="1" w:styleId="Quote-gold">
    <w:name w:val="Quote-gold"/>
    <w:basedOn w:val="Quote-white"/>
    <w:uiPriority w:val="15"/>
    <w:qFormat/>
    <w:rsid w:val="00BD0DEA"/>
    <w:rPr>
      <w:color w:val="FFB448" w:themeColor="text2"/>
    </w:rPr>
  </w:style>
  <w:style w:type="table" w:customStyle="1" w:styleId="USQHighlighttable-red">
    <w:name w:val="USQ Highlight table-red"/>
    <w:basedOn w:val="USQDefaulttable"/>
    <w:uiPriority w:val="99"/>
    <w:rsid w:val="00450BA9"/>
    <w:tblPr/>
    <w:tcPr>
      <w:shd w:val="clear" w:color="auto" w:fill="FFE9DD" w:themeFill="accent5"/>
    </w:tcPr>
    <w:tblStylePr w:type="firstRow">
      <w:rPr>
        <w:b/>
        <w:color w:val="FFFFFF" w:themeColor="background1"/>
      </w:rPr>
      <w:tblPr/>
      <w:tcPr>
        <w:shd w:val="clear" w:color="auto" w:fill="CC3B40" w:themeFill="accent2"/>
      </w:tcPr>
    </w:tblStylePr>
    <w:tblStylePr w:type="firstCol">
      <w:rPr>
        <w:b/>
      </w:rPr>
    </w:tblStylePr>
  </w:style>
  <w:style w:type="table" w:customStyle="1" w:styleId="USQHighlighttable-purple">
    <w:name w:val="USQ Highlight table-purple"/>
    <w:basedOn w:val="USQHighlighttable-red"/>
    <w:uiPriority w:val="99"/>
    <w:rsid w:val="00EF5EDF"/>
    <w:tblPr/>
    <w:tcPr>
      <w:shd w:val="clear" w:color="auto" w:fill="FFE9DD" w:themeFill="accent5"/>
    </w:tcPr>
    <w:tblStylePr w:type="firstRow">
      <w:rPr>
        <w:b/>
        <w:color w:val="FFFFFF" w:themeColor="background1"/>
      </w:rPr>
      <w:tblPr/>
      <w:tcPr>
        <w:shd w:val="clear" w:color="auto" w:fill="3C2D4D" w:themeFill="accent1"/>
      </w:tcPr>
    </w:tblStylePr>
    <w:tblStylePr w:type="firstCol">
      <w:rPr>
        <w:b/>
      </w:rPr>
    </w:tblStylePr>
  </w:style>
  <w:style w:type="paragraph" w:customStyle="1" w:styleId="CoverCRICOS">
    <w:name w:val="Cover CRICOS"/>
    <w:basedOn w:val="Normal"/>
    <w:link w:val="CoverCRICOSChar"/>
    <w:rsid w:val="00930425"/>
    <w:pPr>
      <w:framePr w:wrap="around" w:hAnchor="margin" w:yAlign="bottom" w:anchorLock="1"/>
      <w:spacing w:before="0" w:after="0"/>
    </w:pPr>
    <w:rPr>
      <w:color w:val="3C2D4D" w:themeColor="accent1"/>
      <w:sz w:val="16"/>
    </w:rPr>
  </w:style>
  <w:style w:type="character" w:customStyle="1" w:styleId="CoverCRICOSChar">
    <w:name w:val="Cover CRICOS Char"/>
    <w:basedOn w:val="DefaultParagraphFont"/>
    <w:link w:val="CoverCRICOS"/>
    <w:rsid w:val="00930425"/>
    <w:rPr>
      <w:color w:val="3C2D4D" w:themeColor="accent1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14BB5"/>
  </w:style>
  <w:style w:type="character" w:customStyle="1" w:styleId="BodyTextChar">
    <w:name w:val="Body Text Char"/>
    <w:basedOn w:val="DefaultParagraphFont"/>
    <w:link w:val="BodyText"/>
    <w:uiPriority w:val="99"/>
    <w:semiHidden/>
    <w:rsid w:val="00014BB5"/>
  </w:style>
  <w:style w:type="paragraph" w:customStyle="1" w:styleId="TableParagraph">
    <w:name w:val="Table Paragraph"/>
    <w:basedOn w:val="Normal"/>
    <w:uiPriority w:val="1"/>
    <w:qFormat/>
    <w:rsid w:val="00014BB5"/>
    <w:pPr>
      <w:autoSpaceDE w:val="0"/>
      <w:autoSpaceDN w:val="0"/>
      <w:adjustRightInd w:val="0"/>
      <w:spacing w:before="55" w:after="0" w:line="240" w:lineRule="auto"/>
      <w:ind w:left="143"/>
    </w:pPr>
    <w:rPr>
      <w:rFonts w:ascii="Verdana" w:hAnsi="Verdana" w:cs="Verdan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5108"/>
    <w:rPr>
      <w:color w:val="605E5C"/>
      <w:shd w:val="clear" w:color="auto" w:fill="E1DFDD"/>
    </w:rPr>
  </w:style>
  <w:style w:type="numbering" w:customStyle="1" w:styleId="ListHeadings1">
    <w:name w:val="List Headings1"/>
    <w:uiPriority w:val="99"/>
    <w:rsid w:val="00FC63F0"/>
  </w:style>
  <w:style w:type="paragraph" w:customStyle="1" w:styleId="Heading3-numbered">
    <w:name w:val="Heading 3-numbered"/>
    <w:basedOn w:val="Heading2"/>
    <w:next w:val="Normal"/>
    <w:uiPriority w:val="9"/>
    <w:rsid w:val="00FC63F0"/>
    <w:pPr>
      <w:tabs>
        <w:tab w:val="num" w:pos="360"/>
      </w:tabs>
      <w:spacing w:before="60"/>
    </w:pPr>
    <w:rPr>
      <w:b w:val="0"/>
    </w:rPr>
  </w:style>
  <w:style w:type="table" w:customStyle="1" w:styleId="USQDefaulttable1">
    <w:name w:val="USQ Default table1"/>
    <w:basedOn w:val="TableNormal"/>
    <w:uiPriority w:val="99"/>
    <w:rsid w:val="00FC63F0"/>
    <w:pPr>
      <w:spacing w:after="0" w:line="240" w:lineRule="auto"/>
    </w:pPr>
    <w:tblPr>
      <w:tblBorders>
        <w:insideH w:val="single" w:sz="24" w:space="0" w:color="FFFFFF" w:themeColor="background1"/>
        <w:insideV w:val="single" w:sz="24" w:space="0" w:color="FFFFFF" w:themeColor="background1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b/>
      </w:rPr>
      <w:tblPr/>
      <w:tcPr>
        <w:shd w:val="clear" w:color="auto" w:fill="FFB448" w:themeFill="text2"/>
      </w:tcPr>
    </w:tblStylePr>
    <w:tblStylePr w:type="firstCol">
      <w:rPr>
        <w:b/>
      </w:rPr>
    </w:tblStylePr>
  </w:style>
  <w:style w:type="paragraph" w:styleId="Revision">
    <w:name w:val="Revision"/>
    <w:hidden/>
    <w:uiPriority w:val="99"/>
    <w:semiHidden/>
    <w:rsid w:val="00F3798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640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mailto:alumni@usq.edu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lumni@usq.edu.a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privacy@usq.edu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policy.usq.edu.au/documents/13404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055739\Downloads\UniSQ-Report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C72E141B464F44BAA80DBB72190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EA88-B372-4FBA-968D-83CC50F9EE3E}"/>
      </w:docPartPr>
      <w:docPartBody>
        <w:p w:rsidR="00DA194A" w:rsidRDefault="00DA194A">
          <w:pPr>
            <w:pStyle w:val="EFC72E141B464F44BAA80DBB721903DA"/>
          </w:pPr>
          <w:r>
            <w:rPr>
              <w:lang w:val="en-GB"/>
            </w:rPr>
            <w:t>[Click to add Title]</w:t>
          </w:r>
        </w:p>
      </w:docPartBody>
    </w:docPart>
    <w:docPart>
      <w:docPartPr>
        <w:name w:val="1F55D17D942B4055B6CA22E7B6430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39399-1512-4543-B0FD-53EF1D46E0E8}"/>
      </w:docPartPr>
      <w:docPartBody>
        <w:p w:rsidR="00DA194A" w:rsidRDefault="00DA194A">
          <w:pPr>
            <w:pStyle w:val="1F55D17D942B4055B6CA22E7B64305B8"/>
          </w:pPr>
          <w:r>
            <w:t>[Title linked from cover]</w:t>
          </w:r>
        </w:p>
      </w:docPartBody>
    </w:docPart>
    <w:docPart>
      <w:docPartPr>
        <w:name w:val="3999932F41A447929E7048700888E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A5C7A-8646-496D-80F4-F772D02CE917}"/>
      </w:docPartPr>
      <w:docPartBody>
        <w:p w:rsidR="00A7705E" w:rsidRDefault="00866DFB" w:rsidP="00866DFB">
          <w:pPr>
            <w:pStyle w:val="3999932F41A447929E7048700888E3B4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2711666D4FF644F3A0733AC84A898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651DA-EE85-49E3-BF13-F54C9B019E84}"/>
      </w:docPartPr>
      <w:docPartBody>
        <w:p w:rsidR="00A7705E" w:rsidRDefault="00866DFB" w:rsidP="00866DFB">
          <w:pPr>
            <w:pStyle w:val="2711666D4FF644F3A0733AC84A898A5D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C48E9781192C40688ED12632D6629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A56A3-B736-4E8A-A477-B55E22323FD1}"/>
      </w:docPartPr>
      <w:docPartBody>
        <w:p w:rsidR="00A7705E" w:rsidRDefault="00866DFB" w:rsidP="00866DFB">
          <w:pPr>
            <w:pStyle w:val="C48E9781192C40688ED12632D66297F4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B8A7204FEDF84269B2C375769A586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76C25-C85E-49F6-A194-D85E287F6BA9}"/>
      </w:docPartPr>
      <w:docPartBody>
        <w:p w:rsidR="00A7705E" w:rsidRDefault="00866DFB" w:rsidP="00866DFB">
          <w:pPr>
            <w:pStyle w:val="B8A7204FEDF84269B2C375769A58642A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83D376279CB747DEAE4EC0AAB75FD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C0442-13F4-4203-8CD7-52180B599438}"/>
      </w:docPartPr>
      <w:docPartBody>
        <w:p w:rsidR="00A7705E" w:rsidRDefault="00866DFB" w:rsidP="00866DFB">
          <w:pPr>
            <w:pStyle w:val="83D376279CB747DEAE4EC0AAB75FDA39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1DFAD594BE2C4CBC9035BF4F4CD9F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997F8-6AFD-401F-ACE9-B1E0821D045A}"/>
      </w:docPartPr>
      <w:docPartBody>
        <w:p w:rsidR="00A7705E" w:rsidRDefault="00866DFB" w:rsidP="00866DFB">
          <w:pPr>
            <w:pStyle w:val="1DFAD594BE2C4CBC9035BF4F4CD9F4AE1"/>
          </w:pPr>
          <w:r w:rsidRPr="00E36407">
            <w:rPr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65D4FD764CFA429CBC9DD5F6593BD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10524-00BF-492E-B01C-764A0CFB9FFF}"/>
      </w:docPartPr>
      <w:docPartBody>
        <w:p w:rsidR="00A7705E" w:rsidRDefault="00866DFB" w:rsidP="00866DFB">
          <w:pPr>
            <w:pStyle w:val="65D4FD764CFA429CBC9DD5F6593BD4FA1"/>
          </w:pPr>
          <w:r w:rsidRPr="00E36407">
            <w:rPr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7258935AEAFC474EB8C3005AC39CD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0A0E-2D89-48A2-AB21-67D93EDA19E0}"/>
      </w:docPartPr>
      <w:docPartBody>
        <w:p w:rsidR="00A7705E" w:rsidRDefault="00866DFB" w:rsidP="00866DFB">
          <w:pPr>
            <w:pStyle w:val="7258935AEAFC474EB8C3005AC39CDE361"/>
          </w:pPr>
          <w:r w:rsidRPr="00E36407">
            <w:rPr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33A38716C5E04C7E9728B75E8DFCA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C85B2-9AEB-45FE-BB57-06BD48E1ADEF}"/>
      </w:docPartPr>
      <w:docPartBody>
        <w:p w:rsidR="00A7705E" w:rsidRDefault="00866DFB" w:rsidP="00866DFB">
          <w:pPr>
            <w:pStyle w:val="33A38716C5E04C7E9728B75E8DFCAD04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7F4AB17705C64DF6831B5C4DD2D5B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CDBA6-2C9A-448D-A26B-B5446B7D3486}"/>
      </w:docPartPr>
      <w:docPartBody>
        <w:p w:rsidR="00A7705E" w:rsidRDefault="00866DFB" w:rsidP="00866DFB">
          <w:pPr>
            <w:pStyle w:val="7F4AB17705C64DF6831B5C4DD2D5BF54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88A27CCD5E74462E9B581B0775DF4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D507C-3D09-496B-91A5-8C63947676C9}"/>
      </w:docPartPr>
      <w:docPartBody>
        <w:p w:rsidR="00A7705E" w:rsidRDefault="00866DFB" w:rsidP="00866DFB">
          <w:pPr>
            <w:pStyle w:val="88A27CCD5E74462E9B581B0775DF434A1"/>
          </w:pPr>
          <w:r w:rsidRPr="00FC63F0">
            <w:rPr>
              <w:rFonts w:cstheme="minorHAnsi"/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80FC173DFB3E4857A86F9749D1FEE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89296-6F31-4850-AE4E-29FA285395FC}"/>
      </w:docPartPr>
      <w:docPartBody>
        <w:p w:rsidR="00A7705E" w:rsidRDefault="00866DFB" w:rsidP="00866DFB">
          <w:pPr>
            <w:pStyle w:val="80FC173DFB3E4857A86F9749D1FEEC4C1"/>
          </w:pPr>
          <w:r w:rsidRPr="00E36407">
            <w:rPr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2DA740C2C7544924B618BD5C17068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F97DA-0A87-422D-B829-BFCB4F11D14F}"/>
      </w:docPartPr>
      <w:docPartBody>
        <w:p w:rsidR="00A7705E" w:rsidRDefault="00866DFB" w:rsidP="00866DFB">
          <w:pPr>
            <w:pStyle w:val="2DA740C2C7544924B618BD5C17068AFF1"/>
          </w:pPr>
          <w:r w:rsidRPr="00E36407">
            <w:rPr>
              <w:sz w:val="18"/>
              <w:szCs w:val="18"/>
              <w:highlight w:val="lightGray"/>
            </w:rPr>
            <w:t>[Click to add text]</w:t>
          </w:r>
        </w:p>
      </w:docPartBody>
    </w:docPart>
    <w:docPart>
      <w:docPartPr>
        <w:name w:val="FDCD0FCA237D4A7BB225E283AA54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3A4B6-CB71-4A96-8C5D-54E2B03F3873}"/>
      </w:docPartPr>
      <w:docPartBody>
        <w:p w:rsidR="00A05C7D" w:rsidRDefault="00EF785D" w:rsidP="00EF785D">
          <w:pPr>
            <w:pStyle w:val="FDCD0FCA237D4A7BB225E283AA5402C0"/>
          </w:pPr>
          <w:r w:rsidRPr="00A73AED">
            <w:rPr>
              <w:highlight w:val="lightGray"/>
            </w:rPr>
            <w:t xml:space="preserve">[Click to add </w:t>
          </w:r>
          <w:r>
            <w:rPr>
              <w:highlight w:val="lightGray"/>
            </w:rPr>
            <w:t>text</w:t>
          </w:r>
          <w:r w:rsidRPr="00A73AED">
            <w:rPr>
              <w:highlight w:val="lightGray"/>
            </w:rPr>
            <w:t>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DEBDD-866D-4227-81A6-15F73D48B7F6}"/>
      </w:docPartPr>
      <w:docPartBody>
        <w:p w:rsidR="005B5334" w:rsidRDefault="00A05C7D"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04AE02733842F5887BF65F377D6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19470-E946-422C-955A-7D4584D26C8B}"/>
      </w:docPartPr>
      <w:docPartBody>
        <w:p w:rsidR="005B5334" w:rsidRDefault="00A05C7D" w:rsidP="00A05C7D">
          <w:pPr>
            <w:pStyle w:val="2004AE02733842F5887BF65F377D67C8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90488D7EBD43FEB42E2E34525AA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6D65C-170D-40E5-B498-D9F0C6810CE1}"/>
      </w:docPartPr>
      <w:docPartBody>
        <w:p w:rsidR="005B5334" w:rsidRDefault="00A05C7D" w:rsidP="00A05C7D">
          <w:pPr>
            <w:pStyle w:val="FC90488D7EBD43FEB42E2E34525AAE40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606F90AC864C1D9C69CA5B5D7AA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8CFF6-A1FC-4FDC-BDA0-60436795EE40}"/>
      </w:docPartPr>
      <w:docPartBody>
        <w:p w:rsidR="005B5334" w:rsidRDefault="00A05C7D" w:rsidP="00A05C7D">
          <w:pPr>
            <w:pStyle w:val="F1606F90AC864C1D9C69CA5B5D7AAB5B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77CBF5E8E4004B247660EF827D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AC295-554A-4D03-BC21-7D8B8F7BBFCB}"/>
      </w:docPartPr>
      <w:docPartBody>
        <w:p w:rsidR="005B5334" w:rsidRDefault="00A05C7D" w:rsidP="00A05C7D">
          <w:pPr>
            <w:pStyle w:val="F4077CBF5E8E4004B247660EF827DB01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941732EBD44239C6C1C27C0009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52D1-E36E-4867-AC3B-042F20FAFB7F}"/>
      </w:docPartPr>
      <w:docPartBody>
        <w:p w:rsidR="005B5334" w:rsidRDefault="00A05C7D" w:rsidP="00A05C7D">
          <w:pPr>
            <w:pStyle w:val="BC7941732EBD44239C6C1C27C0009153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24B51C36CC4910BEC56319ABEB6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174EB-2E73-4E19-B8E1-07D957A5EB59}"/>
      </w:docPartPr>
      <w:docPartBody>
        <w:p w:rsidR="005B5334" w:rsidRDefault="00A05C7D" w:rsidP="00A05C7D">
          <w:pPr>
            <w:pStyle w:val="2024B51C36CC4910BEC56319ABEB6C97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5FB5F8A4140B7A4DCEE2A106C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894D6-A2E3-40D0-B8D4-CDA87D2D4A78}"/>
      </w:docPartPr>
      <w:docPartBody>
        <w:p w:rsidR="005B5334" w:rsidRDefault="00A05C7D" w:rsidP="00A05C7D">
          <w:pPr>
            <w:pStyle w:val="2CA5FB5F8A4140B7A4DCEE2A106CAF60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0B95408364271974F758F62905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3BCB9-C2E2-46B7-956F-3B51B104D872}"/>
      </w:docPartPr>
      <w:docPartBody>
        <w:p w:rsidR="005B5334" w:rsidRDefault="00A05C7D" w:rsidP="00A05C7D">
          <w:pPr>
            <w:pStyle w:val="85B0B95408364271974F758F62905F01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E6F3D13A544BE8B5048A2468E23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A4FAF-0DD0-450F-9029-F22235BB4736}"/>
      </w:docPartPr>
      <w:docPartBody>
        <w:p w:rsidR="005B5334" w:rsidRDefault="00A05C7D" w:rsidP="00A05C7D">
          <w:pPr>
            <w:pStyle w:val="10E6F3D13A544BE8B5048A2468E23EA8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6097AA8A04630A6ABFF0ECE896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E3E86-9817-4493-AE37-FA6986F28C9F}"/>
      </w:docPartPr>
      <w:docPartBody>
        <w:p w:rsidR="005B5334" w:rsidRDefault="00A05C7D" w:rsidP="00A05C7D">
          <w:pPr>
            <w:pStyle w:val="69C6097AA8A04630A6ABFF0ECE8966D0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9DBC51E2C249FA817D4A35B098A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2D9ED-79F1-4EE1-8FED-C223B2C4103E}"/>
      </w:docPartPr>
      <w:docPartBody>
        <w:p w:rsidR="005B5334" w:rsidRDefault="00A05C7D" w:rsidP="00A05C7D">
          <w:pPr>
            <w:pStyle w:val="679DBC51E2C249FA817D4A35B098AFA3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288E33F9A419B86D11BD5C7440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B77F7-CD5B-4103-886B-C502AC6EB945}"/>
      </w:docPartPr>
      <w:docPartBody>
        <w:p w:rsidR="005B5334" w:rsidRDefault="00A05C7D" w:rsidP="00A05C7D">
          <w:pPr>
            <w:pStyle w:val="E03288E33F9A419B86D11BD5C7440CB1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5BB8133C3E4A80BDF1BFABBFC9C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76C5D-CF8C-4C3F-AE2A-794C8F3007EA}"/>
      </w:docPartPr>
      <w:docPartBody>
        <w:p w:rsidR="005B5334" w:rsidRDefault="00A05C7D" w:rsidP="00A05C7D">
          <w:pPr>
            <w:pStyle w:val="CB5BB8133C3E4A80BDF1BFABBFC9CD3B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BEB6CEBB744BF495349A56044B7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E9805-841F-46F1-8EC8-398133602D60}"/>
      </w:docPartPr>
      <w:docPartBody>
        <w:p w:rsidR="005B5334" w:rsidRDefault="00A05C7D" w:rsidP="00A05C7D">
          <w:pPr>
            <w:pStyle w:val="EABEB6CEBB744BF495349A56044B7AC2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62EEEB637641F48D8CF071A4665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4774D-F32F-4709-A8CA-CCA49FB7743F}"/>
      </w:docPartPr>
      <w:docPartBody>
        <w:p w:rsidR="005B5334" w:rsidRDefault="00A05C7D" w:rsidP="00A05C7D">
          <w:pPr>
            <w:pStyle w:val="3362EEEB637641F48D8CF071A4665781"/>
          </w:pPr>
          <w:r w:rsidRPr="00C959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C3482DED4547A587E6E8B9DC178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46882-5202-4BCD-AC40-8F876DF7C23D}"/>
      </w:docPartPr>
      <w:docPartBody>
        <w:p w:rsidR="005B5334" w:rsidRDefault="00A05C7D" w:rsidP="00A05C7D">
          <w:pPr>
            <w:pStyle w:val="29C3482DED4547A587E6E8B9DC1783D8"/>
          </w:pPr>
          <w:r>
            <w:t>[Title linked from cover]</w:t>
          </w:r>
        </w:p>
      </w:docPartBody>
    </w:docPart>
    <w:docPart>
      <w:docPartPr>
        <w:name w:val="B7CD4EC6263F47219A70427F3E3BD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15D30-420B-4DED-A1C9-CB7C965059F8}"/>
      </w:docPartPr>
      <w:docPartBody>
        <w:p w:rsidR="005B5334" w:rsidRDefault="00A05C7D" w:rsidP="00A05C7D">
          <w:pPr>
            <w:pStyle w:val="B7CD4EC6263F47219A70427F3E3BD96C"/>
          </w:pPr>
          <w:r>
            <w:t>[Title linked from cover]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4A"/>
    <w:rsid w:val="00090328"/>
    <w:rsid w:val="005B5334"/>
    <w:rsid w:val="007C0DD3"/>
    <w:rsid w:val="00866DFB"/>
    <w:rsid w:val="00A05C7D"/>
    <w:rsid w:val="00A7705E"/>
    <w:rsid w:val="00DA194A"/>
    <w:rsid w:val="00E768AA"/>
    <w:rsid w:val="00E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C72E141B464F44BAA80DBB721903DA">
    <w:name w:val="EFC72E141B464F44BAA80DBB721903DA"/>
  </w:style>
  <w:style w:type="character" w:styleId="PlaceholderText">
    <w:name w:val="Placeholder Text"/>
    <w:basedOn w:val="DefaultParagraphFont"/>
    <w:uiPriority w:val="99"/>
    <w:semiHidden/>
    <w:rsid w:val="00A05C7D"/>
    <w:rPr>
      <w:color w:val="808080"/>
    </w:rPr>
  </w:style>
  <w:style w:type="paragraph" w:customStyle="1" w:styleId="1F55D17D942B4055B6CA22E7B64305B8">
    <w:name w:val="1F55D17D942B4055B6CA22E7B64305B8"/>
  </w:style>
  <w:style w:type="paragraph" w:customStyle="1" w:styleId="2004AE02733842F5887BF65F377D67C8">
    <w:name w:val="2004AE02733842F5887BF65F377D67C8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B8A7204FEDF84269B2C375769A58642A1">
    <w:name w:val="B8A7204FEDF84269B2C375769A58642A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3999932F41A447929E7048700888E3B41">
    <w:name w:val="3999932F41A447929E7048700888E3B4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2711666D4FF644F3A0733AC84A898A5D1">
    <w:name w:val="2711666D4FF644F3A0733AC84A898A5D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C48E9781192C40688ED12632D66297F41">
    <w:name w:val="C48E9781192C40688ED12632D66297F4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83D376279CB747DEAE4EC0AAB75FDA391">
    <w:name w:val="83D376279CB747DEAE4EC0AAB75FDA39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1DFAD594BE2C4CBC9035BF4F4CD9F4AE1">
    <w:name w:val="1DFAD594BE2C4CBC9035BF4F4CD9F4AE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65D4FD764CFA429CBC9DD5F6593BD4FA1">
    <w:name w:val="65D4FD764CFA429CBC9DD5F6593BD4FA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7258935AEAFC474EB8C3005AC39CDE361">
    <w:name w:val="7258935AEAFC474EB8C3005AC39CDE36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33A38716C5E04C7E9728B75E8DFCAD041">
    <w:name w:val="33A38716C5E04C7E9728B75E8DFCAD04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7F4AB17705C64DF6831B5C4DD2D5BF541">
    <w:name w:val="7F4AB17705C64DF6831B5C4DD2D5BF54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88A27CCD5E74462E9B581B0775DF434A1">
    <w:name w:val="88A27CCD5E74462E9B581B0775DF434A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80FC173DFB3E4857A86F9749D1FEEC4C1">
    <w:name w:val="80FC173DFB3E4857A86F9749D1FEEC4C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2DA740C2C7544924B618BD5C17068AFF1">
    <w:name w:val="2DA740C2C7544924B618BD5C17068AFF1"/>
    <w:rsid w:val="00866DFB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FDCD0FCA237D4A7BB225E283AA5402C0">
    <w:name w:val="FDCD0FCA237D4A7BB225E283AA5402C0"/>
    <w:rsid w:val="00EF785D"/>
  </w:style>
  <w:style w:type="paragraph" w:customStyle="1" w:styleId="FC90488D7EBD43FEB42E2E34525AAE40">
    <w:name w:val="FC90488D7EBD43FEB42E2E34525AAE40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F1606F90AC864C1D9C69CA5B5D7AAB5B">
    <w:name w:val="F1606F90AC864C1D9C69CA5B5D7AAB5B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F4077CBF5E8E4004B247660EF827DB01">
    <w:name w:val="F4077CBF5E8E4004B247660EF827DB01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BC7941732EBD44239C6C1C27C0009153">
    <w:name w:val="BC7941732EBD44239C6C1C27C0009153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2024B51C36CC4910BEC56319ABEB6C97">
    <w:name w:val="2024B51C36CC4910BEC56319ABEB6C97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2CA5FB5F8A4140B7A4DCEE2A106CAF60">
    <w:name w:val="2CA5FB5F8A4140B7A4DCEE2A106CAF60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85B0B95408364271974F758F62905F01">
    <w:name w:val="85B0B95408364271974F758F62905F01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10E6F3D13A544BE8B5048A2468E23EA8">
    <w:name w:val="10E6F3D13A544BE8B5048A2468E23EA8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69C6097AA8A04630A6ABFF0ECE8966D0">
    <w:name w:val="69C6097AA8A04630A6ABFF0ECE8966D0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679DBC51E2C249FA817D4A35B098AFA3">
    <w:name w:val="679DBC51E2C249FA817D4A35B098AFA3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E03288E33F9A419B86D11BD5C7440CB1">
    <w:name w:val="E03288E33F9A419B86D11BD5C7440CB1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CB5BB8133C3E4A80BDF1BFABBFC9CD3B">
    <w:name w:val="CB5BB8133C3E4A80BDF1BFABBFC9CD3B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EABEB6CEBB744BF495349A56044B7AC2">
    <w:name w:val="EABEB6CEBB744BF495349A56044B7AC2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3362EEEB637641F48D8CF071A4665781">
    <w:name w:val="3362EEEB637641F48D8CF071A4665781"/>
    <w:rsid w:val="00A05C7D"/>
    <w:pPr>
      <w:spacing w:before="120" w:after="120" w:line="264" w:lineRule="auto"/>
    </w:pPr>
    <w:rPr>
      <w:rFonts w:eastAsiaTheme="minorHAnsi"/>
      <w:lang w:eastAsia="en-US"/>
    </w:rPr>
  </w:style>
  <w:style w:type="paragraph" w:customStyle="1" w:styleId="29C3482DED4547A587E6E8B9DC1783D8">
    <w:name w:val="29C3482DED4547A587E6E8B9DC1783D8"/>
    <w:rsid w:val="00A05C7D"/>
  </w:style>
  <w:style w:type="paragraph" w:customStyle="1" w:styleId="B7CD4EC6263F47219A70427F3E3BD96C">
    <w:name w:val="B7CD4EC6263F47219A70427F3E3BD96C"/>
    <w:rsid w:val="00A05C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niSQ">
      <a:dk1>
        <a:sysClr val="windowText" lastClr="000000"/>
      </a:dk1>
      <a:lt1>
        <a:sysClr val="window" lastClr="FFFFFF"/>
      </a:lt1>
      <a:dk2>
        <a:srgbClr val="FFB448"/>
      </a:dk2>
      <a:lt2>
        <a:srgbClr val="6E6964"/>
      </a:lt2>
      <a:accent1>
        <a:srgbClr val="3C2D4D"/>
      </a:accent1>
      <a:accent2>
        <a:srgbClr val="CC3B40"/>
      </a:accent2>
      <a:accent3>
        <a:srgbClr val="DDDCD7"/>
      </a:accent3>
      <a:accent4>
        <a:srgbClr val="FFB448"/>
      </a:accent4>
      <a:accent5>
        <a:srgbClr val="FFE9DD"/>
      </a:accent5>
      <a:accent6>
        <a:srgbClr val="B4AEA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5D64C26A1804A8634DA4AD8503DEC" ma:contentTypeVersion="15" ma:contentTypeDescription="Create a new document." ma:contentTypeScope="" ma:versionID="3ff13d5af6e0e91e1cc8c402f9a6c566">
  <xsd:schema xmlns:xsd="http://www.w3.org/2001/XMLSchema" xmlns:xs="http://www.w3.org/2001/XMLSchema" xmlns:p="http://schemas.microsoft.com/office/2006/metadata/properties" xmlns:ns2="b0065138-303d-4828-81c8-57636cbc14c6" xmlns:ns3="05ea370e-3acd-4b40-b3ec-8252d8faa935" targetNamespace="http://schemas.microsoft.com/office/2006/metadata/properties" ma:root="true" ma:fieldsID="6255457b49bf9d601392c39f01aaa0f2" ns2:_="" ns3:_="">
    <xsd:import namespace="b0065138-303d-4828-81c8-57636cbc14c6"/>
    <xsd:import namespace="05ea370e-3acd-4b40-b3ec-8252d8faa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65138-303d-4828-81c8-57636cbc1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29a6017-9729-4752-b229-cfd95a0bce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a370e-3acd-4b40-b3ec-8252d8faa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1744a1e-ae66-46ab-8bdc-c89646d06a38}" ma:internalName="TaxCatchAll" ma:showField="CatchAllData" ma:web="05ea370e-3acd-4b40-b3ec-8252d8faa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065138-303d-4828-81c8-57636cbc14c6">
      <Terms xmlns="http://schemas.microsoft.com/office/infopath/2007/PartnerControls"/>
    </lcf76f155ced4ddcb4097134ff3c332f>
    <TaxCatchAll xmlns="05ea370e-3acd-4b40-b3ec-8252d8faa93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9262F4-09B4-4371-ABF0-33FEB8BFE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65138-303d-4828-81c8-57636cbc14c6"/>
    <ds:schemaRef ds:uri="05ea370e-3acd-4b40-b3ec-8252d8faa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072880-9B4E-4E50-AE70-D813215E94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F5451FC-B4C5-44E1-B32F-A04ED5AF38A7}">
  <ds:schemaRefs>
    <ds:schemaRef ds:uri="http://purl.org/dc/terms/"/>
    <ds:schemaRef ds:uri="b0065138-303d-4828-81c8-57636cbc14c6"/>
    <ds:schemaRef ds:uri="http://purl.org/dc/dcmitype/"/>
    <ds:schemaRef ds:uri="http://purl.org/dc/elements/1.1/"/>
    <ds:schemaRef ds:uri="http://www.w3.org/XML/1998/namespace"/>
    <ds:schemaRef ds:uri="05ea370e-3acd-4b40-b3ec-8252d8faa935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b4fff8a3-050f-428f-b966-cc56f581f9b1}" enabled="1" method="Standard" siteId="{7dfbfb93-19b6-4985-ac7e-501a3793845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UniSQ-Report template.dotx</Template>
  <TotalTime>2</TotalTime>
  <Pages>5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Alumnus of the Year Nomination Pack</vt:lpstr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Alumnus of the Year Nomination Pack</dc:title>
  <dc:subject/>
  <dc:creator>Chayle Timbs</dc:creator>
  <cp:keywords/>
  <dc:description/>
  <cp:lastModifiedBy>Sudha Soma</cp:lastModifiedBy>
  <cp:revision>2</cp:revision>
  <cp:lastPrinted>2023-03-03T01:28:00Z</cp:lastPrinted>
  <dcterms:created xsi:type="dcterms:W3CDTF">2023-03-03T03:52:00Z</dcterms:created>
  <dcterms:modified xsi:type="dcterms:W3CDTF">2023-03-03T03:52:00Z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0x010100CD15D64C26A1804A8634DA4AD8503DEC</vt:lpwstr>
  </property>
</Properties>
</file>